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C6F36" w14:textId="77777777" w:rsidR="0019538C" w:rsidRDefault="00957DBD">
      <w:pPr>
        <w:spacing w:before="63" w:line="273" w:lineRule="auto"/>
        <w:ind w:left="164" w:right="30"/>
        <w:rPr>
          <w:b/>
        </w:rPr>
      </w:pPr>
      <w:r>
        <w:rPr>
          <w:b/>
          <w:spacing w:val="-1"/>
        </w:rPr>
        <w:t xml:space="preserve">Garage </w:t>
      </w:r>
      <w:r>
        <w:rPr>
          <w:b/>
          <w:spacing w:val="5"/>
        </w:rPr>
        <w:t xml:space="preserve"> </w:t>
      </w:r>
      <w:r>
        <w:rPr>
          <w:b/>
        </w:rPr>
        <w:t>RENAULT</w:t>
      </w:r>
    </w:p>
    <w:p w14:paraId="74D33ADD" w14:textId="77777777" w:rsidR="00957DBD" w:rsidRDefault="00957DBD">
      <w:pPr>
        <w:spacing w:before="63" w:line="273" w:lineRule="auto"/>
        <w:ind w:left="164" w:right="30"/>
        <w:rPr>
          <w:b/>
        </w:rPr>
      </w:pPr>
    </w:p>
    <w:p w14:paraId="66861EBA" w14:textId="77777777" w:rsidR="0019538C" w:rsidRDefault="00957DBD">
      <w:pPr>
        <w:pStyle w:val="Titre1"/>
        <w:spacing w:line="200" w:lineRule="exact"/>
      </w:pPr>
      <w:r>
        <w:t>Adresse 1</w:t>
      </w:r>
    </w:p>
    <w:p w14:paraId="4255BBE2" w14:textId="77777777" w:rsidR="00957DBD" w:rsidRDefault="00957DBD">
      <w:pPr>
        <w:spacing w:before="8" w:line="230" w:lineRule="auto"/>
        <w:ind w:left="164" w:right="1262"/>
      </w:pPr>
      <w:r>
        <w:t>Adresse 2</w:t>
      </w:r>
    </w:p>
    <w:p w14:paraId="6E159FAC" w14:textId="77777777" w:rsidR="0019538C" w:rsidRDefault="00957DBD">
      <w:pPr>
        <w:spacing w:before="8" w:line="230" w:lineRule="auto"/>
        <w:ind w:left="164" w:right="1262"/>
        <w:rPr>
          <w:sz w:val="20"/>
        </w:rPr>
      </w:pPr>
      <w:r>
        <w:rPr>
          <w:sz w:val="20"/>
        </w:rPr>
        <w:t xml:space="preserve">Code postal   VILLE </w:t>
      </w:r>
    </w:p>
    <w:p w14:paraId="4E9B69C4" w14:textId="77777777" w:rsidR="0019538C" w:rsidRDefault="00957DBD">
      <w:pPr>
        <w:pStyle w:val="Corpsdetexte"/>
        <w:spacing w:before="2"/>
        <w:ind w:left="164"/>
      </w:pPr>
      <w:r>
        <w:t>Tél.:</w:t>
      </w:r>
      <w:r>
        <w:rPr>
          <w:spacing w:val="4"/>
        </w:rPr>
        <w:t xml:space="preserve"> </w:t>
      </w:r>
      <w:r>
        <w:t>00 00 00 00 00</w:t>
      </w:r>
      <w:r>
        <w:rPr>
          <w:spacing w:val="7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Mail</w:t>
      </w:r>
      <w:r>
        <w:rPr>
          <w:spacing w:val="-3"/>
        </w:rPr>
        <w:t xml:space="preserve"> </w:t>
      </w:r>
      <w:r>
        <w:t>:</w:t>
      </w:r>
    </w:p>
    <w:p w14:paraId="3B356DC7" w14:textId="77777777" w:rsidR="0019538C" w:rsidRDefault="00957DBD">
      <w:pPr>
        <w:pStyle w:val="Titre"/>
        <w:spacing w:line="206" w:lineRule="auto"/>
      </w:pPr>
      <w:r>
        <w:t>Ordre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réparation</w:t>
      </w:r>
      <w:r>
        <w:rPr>
          <w:spacing w:val="-75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O.R.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00000</w:t>
      </w:r>
    </w:p>
    <w:p w14:paraId="0BC14283" w14:textId="2D039C23" w:rsidR="0019538C" w:rsidRDefault="000507DB">
      <w:pPr>
        <w:pStyle w:val="Corpsdetexte"/>
        <w:spacing w:line="280" w:lineRule="auto"/>
        <w:ind w:left="164" w:right="3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6D38EE4" wp14:editId="2AFC52DC">
                <wp:simplePos x="0" y="0"/>
                <wp:positionH relativeFrom="page">
                  <wp:posOffset>1146810</wp:posOffset>
                </wp:positionH>
                <wp:positionV relativeFrom="paragraph">
                  <wp:posOffset>174625</wp:posOffset>
                </wp:positionV>
                <wp:extent cx="1431290" cy="288290"/>
                <wp:effectExtent l="0" t="0" r="0" b="0"/>
                <wp:wrapNone/>
                <wp:docPr id="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290" cy="288290"/>
                        </a:xfrm>
                        <a:custGeom>
                          <a:avLst/>
                          <a:gdLst>
                            <a:gd name="T0" fmla="+- 0 1806 1806"/>
                            <a:gd name="T1" fmla="*/ T0 w 2254"/>
                            <a:gd name="T2" fmla="+- 0 275 275"/>
                            <a:gd name="T3" fmla="*/ 275 h 454"/>
                            <a:gd name="T4" fmla="+- 0 2889 1806"/>
                            <a:gd name="T5" fmla="*/ T4 w 2254"/>
                            <a:gd name="T6" fmla="+- 0 275 275"/>
                            <a:gd name="T7" fmla="*/ 275 h 454"/>
                            <a:gd name="T8" fmla="+- 0 2889 1806"/>
                            <a:gd name="T9" fmla="*/ T8 w 2254"/>
                            <a:gd name="T10" fmla="+- 0 729 275"/>
                            <a:gd name="T11" fmla="*/ 729 h 454"/>
                            <a:gd name="T12" fmla="+- 0 1806 1806"/>
                            <a:gd name="T13" fmla="*/ T12 w 2254"/>
                            <a:gd name="T14" fmla="+- 0 729 275"/>
                            <a:gd name="T15" fmla="*/ 729 h 454"/>
                            <a:gd name="T16" fmla="+- 0 1806 1806"/>
                            <a:gd name="T17" fmla="*/ T16 w 2254"/>
                            <a:gd name="T18" fmla="+- 0 275 275"/>
                            <a:gd name="T19" fmla="*/ 275 h 454"/>
                            <a:gd name="T20" fmla="+- 0 2901 1806"/>
                            <a:gd name="T21" fmla="*/ T20 w 2254"/>
                            <a:gd name="T22" fmla="+- 0 275 275"/>
                            <a:gd name="T23" fmla="*/ 275 h 454"/>
                            <a:gd name="T24" fmla="+- 0 4059 1806"/>
                            <a:gd name="T25" fmla="*/ T24 w 2254"/>
                            <a:gd name="T26" fmla="+- 0 275 275"/>
                            <a:gd name="T27" fmla="*/ 275 h 454"/>
                            <a:gd name="T28" fmla="+- 0 4059 1806"/>
                            <a:gd name="T29" fmla="*/ T28 w 2254"/>
                            <a:gd name="T30" fmla="+- 0 729 275"/>
                            <a:gd name="T31" fmla="*/ 729 h 454"/>
                            <a:gd name="T32" fmla="+- 0 2901 1806"/>
                            <a:gd name="T33" fmla="*/ T32 w 2254"/>
                            <a:gd name="T34" fmla="+- 0 729 275"/>
                            <a:gd name="T35" fmla="*/ 729 h 454"/>
                            <a:gd name="T36" fmla="+- 0 2901 1806"/>
                            <a:gd name="T37" fmla="*/ T36 w 2254"/>
                            <a:gd name="T38" fmla="+- 0 275 275"/>
                            <a:gd name="T39" fmla="*/ 275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54" h="454">
                              <a:moveTo>
                                <a:pt x="0" y="0"/>
                              </a:moveTo>
                              <a:lnTo>
                                <a:pt x="1083" y="0"/>
                              </a:lnTo>
                              <a:lnTo>
                                <a:pt x="1083" y="454"/>
                              </a:lnTo>
                              <a:lnTo>
                                <a:pt x="0" y="45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095" y="0"/>
                              </a:moveTo>
                              <a:lnTo>
                                <a:pt x="2253" y="0"/>
                              </a:lnTo>
                              <a:lnTo>
                                <a:pt x="2253" y="454"/>
                              </a:lnTo>
                              <a:lnTo>
                                <a:pt x="1095" y="454"/>
                              </a:lnTo>
                              <a:lnTo>
                                <a:pt x="1095" y="0"/>
                              </a:lnTo>
                              <a:close/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B2037" id="docshape1" o:spid="_x0000_s1026" style="position:absolute;margin-left:90.3pt;margin-top:13.75pt;width:112.7pt;height:22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" path="m,l1083,r,454l,454,,xm1095,l2253,r,454l1095,454,1095,xe" filled="f" strokeweight=".20003mm">
                <v:path arrowok="t" o:connecttype="custom" o:connectlocs="0,174625;687705,174625;687705,462915;0,462915;0,174625;695325,174625;1430655,174625;1430655,462915;695325,462915;695325,174625" o:connectangles="0,0,0,0,0,0,0,0,0,0"/>
                <w10:wrap anchorx="page"/>
              </v:shape>
            </w:pict>
          </mc:Fallback>
        </mc:AlternateContent>
      </w:r>
      <w:r w:rsidR="00957DBD">
        <w:t>Entré</w:t>
      </w:r>
      <w:r w:rsidR="00957DBD">
        <w:rPr>
          <w:spacing w:val="10"/>
        </w:rPr>
        <w:t xml:space="preserve"> </w:t>
      </w:r>
      <w:r w:rsidR="00957DBD">
        <w:t>à</w:t>
      </w:r>
      <w:r w:rsidR="00957DBD">
        <w:rPr>
          <w:spacing w:val="10"/>
        </w:rPr>
        <w:t xml:space="preserve"> </w:t>
      </w:r>
      <w:r w:rsidR="00957DBD">
        <w:t>l'atelier</w:t>
      </w:r>
      <w:r w:rsidR="00957DBD">
        <w:rPr>
          <w:spacing w:val="6"/>
        </w:rPr>
        <w:t xml:space="preserve"> </w:t>
      </w:r>
      <w:r w:rsidR="00957DBD">
        <w:t>le</w:t>
      </w:r>
      <w:r w:rsidR="00957DBD">
        <w:rPr>
          <w:spacing w:val="10"/>
        </w:rPr>
        <w:t xml:space="preserve"> </w:t>
      </w:r>
      <w:r w:rsidR="00957DBD">
        <w:t>00/00/2021</w:t>
      </w:r>
      <w:r w:rsidR="00957DBD">
        <w:rPr>
          <w:spacing w:val="10"/>
        </w:rPr>
        <w:t xml:space="preserve"> </w:t>
      </w:r>
      <w:r w:rsidR="00957DBD">
        <w:t>-</w:t>
      </w:r>
      <w:r w:rsidR="00957DBD">
        <w:rPr>
          <w:spacing w:val="6"/>
        </w:rPr>
        <w:t xml:space="preserve"> </w:t>
      </w:r>
      <w:r w:rsidR="00957DBD">
        <w:t>00:00</w:t>
      </w:r>
      <w:r w:rsidR="00957DBD">
        <w:rPr>
          <w:spacing w:val="-53"/>
        </w:rPr>
        <w:t xml:space="preserve"> </w:t>
      </w:r>
      <w:r w:rsidR="00957DBD">
        <w:t>Equipe</w:t>
      </w:r>
    </w:p>
    <w:p w14:paraId="10215F8E" w14:textId="77777777" w:rsidR="0019538C" w:rsidRDefault="00957DBD">
      <w:pPr>
        <w:pStyle w:val="Corpsdetexte"/>
        <w:spacing w:line="191" w:lineRule="exact"/>
        <w:ind w:left="164"/>
      </w:pPr>
      <w:r>
        <w:t>Entrée N°</w:t>
      </w:r>
    </w:p>
    <w:p w14:paraId="6B5B7465" w14:textId="77777777" w:rsidR="0019538C" w:rsidRDefault="00957DBD">
      <w:pPr>
        <w:pStyle w:val="Corpsdetexte"/>
        <w:spacing w:before="51" w:line="179" w:lineRule="exact"/>
        <w:ind w:left="164"/>
      </w:pPr>
      <w:r>
        <w:t>Atelier</w:t>
      </w:r>
      <w:r>
        <w:rPr>
          <w:spacing w:val="2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sec</w:t>
      </w:r>
      <w:r>
        <w:rPr>
          <w:spacing w:val="8"/>
        </w:rPr>
        <w:t xml:space="preserve"> </w:t>
      </w:r>
      <w:r>
        <w:t>:</w:t>
      </w:r>
    </w:p>
    <w:p w14:paraId="2E8D2E2B" w14:textId="77777777" w:rsidR="0019538C" w:rsidRDefault="00957DBD">
      <w:pPr>
        <w:spacing w:before="4"/>
        <w:rPr>
          <w:sz w:val="3"/>
        </w:rPr>
      </w:pPr>
      <w:r>
        <w:br w:type="column"/>
      </w:r>
    </w:p>
    <w:p w14:paraId="7930FB9D" w14:textId="2FFE5BE1" w:rsidR="0019538C" w:rsidRDefault="000507DB">
      <w:pPr>
        <w:pStyle w:val="Corpsdetexte"/>
        <w:ind w:left="2371"/>
      </w:pPr>
      <w:r w:rsidRPr="00385839">
        <w:rPr>
          <w:noProof/>
        </w:rPr>
        <w:drawing>
          <wp:inline distT="0" distB="0" distL="0" distR="0" wp14:anchorId="3D1D9619" wp14:editId="1DBE7E42">
            <wp:extent cx="1438275" cy="4286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A7A0" w14:textId="77777777" w:rsidR="0019538C" w:rsidRDefault="0019538C">
      <w:pPr>
        <w:pStyle w:val="Corpsdetexte"/>
        <w:rPr>
          <w:sz w:val="26"/>
        </w:rPr>
      </w:pPr>
    </w:p>
    <w:p w14:paraId="76F88D0C" w14:textId="77777777" w:rsidR="0019538C" w:rsidRDefault="0019538C">
      <w:pPr>
        <w:pStyle w:val="Corpsdetexte"/>
        <w:rPr>
          <w:sz w:val="26"/>
        </w:rPr>
      </w:pPr>
    </w:p>
    <w:p w14:paraId="38480317" w14:textId="77777777" w:rsidR="0019538C" w:rsidRDefault="0019538C">
      <w:pPr>
        <w:pStyle w:val="Corpsdetexte"/>
        <w:rPr>
          <w:sz w:val="26"/>
        </w:rPr>
      </w:pPr>
    </w:p>
    <w:p w14:paraId="3DAB5B67" w14:textId="77777777" w:rsidR="0019538C" w:rsidRDefault="0019538C">
      <w:pPr>
        <w:pStyle w:val="Corpsdetexte"/>
        <w:rPr>
          <w:sz w:val="26"/>
        </w:rPr>
      </w:pPr>
    </w:p>
    <w:p w14:paraId="71DE5448" w14:textId="77777777" w:rsidR="0019538C" w:rsidRDefault="00957DBD">
      <w:pPr>
        <w:spacing w:before="231" w:line="248" w:lineRule="exact"/>
        <w:ind w:left="164"/>
        <w:rPr>
          <w:b/>
          <w:i/>
          <w:sz w:val="24"/>
        </w:rPr>
      </w:pPr>
      <w:r>
        <w:rPr>
          <w:b/>
          <w:i/>
          <w:sz w:val="24"/>
        </w:rPr>
        <w:t>Mr NOM CLIENT</w:t>
      </w:r>
    </w:p>
    <w:p w14:paraId="79545480" w14:textId="77777777" w:rsidR="0019538C" w:rsidRDefault="00957DBD">
      <w:pPr>
        <w:pStyle w:val="Corpsdetexte"/>
        <w:spacing w:line="202" w:lineRule="exact"/>
        <w:ind w:left="164"/>
      </w:pPr>
      <w:r>
        <w:t>Adresse</w:t>
      </w:r>
      <w:r>
        <w:rPr>
          <w:spacing w:val="4"/>
        </w:rPr>
        <w:t xml:space="preserve"> </w:t>
      </w:r>
      <w:r>
        <w:t>client</w:t>
      </w:r>
    </w:p>
    <w:p w14:paraId="333AA691" w14:textId="77777777" w:rsidR="0019538C" w:rsidRDefault="0019538C">
      <w:pPr>
        <w:pStyle w:val="Corpsdetexte"/>
        <w:spacing w:before="1"/>
      </w:pPr>
    </w:p>
    <w:p w14:paraId="6C14CA16" w14:textId="77777777" w:rsidR="0019538C" w:rsidRDefault="00957DBD">
      <w:pPr>
        <w:pStyle w:val="Titre1"/>
      </w:pPr>
      <w:r>
        <w:t>Code Postal</w:t>
      </w:r>
      <w:r>
        <w:rPr>
          <w:spacing w:val="8"/>
        </w:rPr>
        <w:t xml:space="preserve"> </w:t>
      </w:r>
      <w:r>
        <w:t>VIILLE</w:t>
      </w:r>
      <w:r>
        <w:rPr>
          <w:spacing w:val="5"/>
        </w:rPr>
        <w:t xml:space="preserve"> </w:t>
      </w:r>
      <w:r>
        <w:t>CLIENT</w:t>
      </w:r>
    </w:p>
    <w:p w14:paraId="74999DC8" w14:textId="77777777" w:rsidR="0019538C" w:rsidRDefault="0019538C">
      <w:pPr>
        <w:sectPr w:rsidR="0019538C">
          <w:type w:val="continuous"/>
          <w:pgSz w:w="11910" w:h="16840"/>
          <w:pgMar w:top="680" w:right="460" w:bottom="280" w:left="460" w:header="720" w:footer="720" w:gutter="0"/>
          <w:cols w:num="2" w:space="720" w:equalWidth="0">
            <w:col w:w="4470" w:space="1770"/>
            <w:col w:w="4750"/>
          </w:cols>
        </w:sectPr>
      </w:pPr>
    </w:p>
    <w:p w14:paraId="44470229" w14:textId="77777777" w:rsidR="0019538C" w:rsidRDefault="00957DBD">
      <w:pPr>
        <w:pStyle w:val="Corpsdetexte"/>
        <w:tabs>
          <w:tab w:val="left" w:pos="6404"/>
        </w:tabs>
        <w:spacing w:line="230" w:lineRule="auto"/>
        <w:ind w:left="164"/>
      </w:pPr>
      <w:r>
        <w:rPr>
          <w:position w:val="-10"/>
        </w:rPr>
        <w:t>Accueilli</w:t>
      </w:r>
      <w:r>
        <w:rPr>
          <w:spacing w:val="1"/>
          <w:position w:val="-10"/>
        </w:rPr>
        <w:t xml:space="preserve"> </w:t>
      </w:r>
      <w:r>
        <w:rPr>
          <w:position w:val="-10"/>
        </w:rPr>
        <w:t>par</w:t>
      </w:r>
      <w:r>
        <w:rPr>
          <w:spacing w:val="-1"/>
          <w:position w:val="-10"/>
        </w:rPr>
        <w:t xml:space="preserve"> </w:t>
      </w:r>
      <w:r>
        <w:rPr>
          <w:position w:val="-10"/>
        </w:rPr>
        <w:t>:</w:t>
      </w:r>
      <w:r>
        <w:rPr>
          <w:position w:val="-10"/>
        </w:rPr>
        <w:tab/>
      </w:r>
      <w:r>
        <w:t>N°</w:t>
      </w:r>
      <w:r>
        <w:rPr>
          <w:spacing w:val="-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compte</w:t>
      </w:r>
      <w:r>
        <w:rPr>
          <w:spacing w:val="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00000</w:t>
      </w:r>
    </w:p>
    <w:p w14:paraId="732AA626" w14:textId="77777777" w:rsidR="0019538C" w:rsidRDefault="0019538C">
      <w:pPr>
        <w:pStyle w:val="Corpsdetexte"/>
        <w:spacing w:before="7"/>
        <w:rPr>
          <w:sz w:val="16"/>
        </w:rPr>
      </w:pPr>
    </w:p>
    <w:p w14:paraId="4634F60B" w14:textId="77777777" w:rsidR="0019538C" w:rsidRDefault="00957DBD">
      <w:pPr>
        <w:pStyle w:val="Corpsdetexte"/>
        <w:spacing w:before="94"/>
        <w:ind w:left="164"/>
      </w:pPr>
      <w:r>
        <w:t>Mise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prévue</w:t>
      </w:r>
      <w:r>
        <w:rPr>
          <w:spacing w:val="10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00/00/2021</w:t>
      </w:r>
    </w:p>
    <w:p w14:paraId="78CFCFBF" w14:textId="77777777" w:rsidR="0019538C" w:rsidRDefault="0019538C">
      <w:pPr>
        <w:pStyle w:val="Corpsdetexte"/>
      </w:pPr>
    </w:p>
    <w:p w14:paraId="5761C4BA" w14:textId="77777777" w:rsidR="0019538C" w:rsidRDefault="0019538C">
      <w:pPr>
        <w:pStyle w:val="Corpsdetexte"/>
        <w:spacing w:before="10"/>
        <w:rPr>
          <w:sz w:val="27"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735"/>
        <w:gridCol w:w="712"/>
        <w:gridCol w:w="1416"/>
        <w:gridCol w:w="1072"/>
        <w:gridCol w:w="1477"/>
        <w:gridCol w:w="2559"/>
        <w:gridCol w:w="1146"/>
        <w:gridCol w:w="1013"/>
      </w:tblGrid>
      <w:tr w:rsidR="0019538C" w14:paraId="7E40641D" w14:textId="77777777" w:rsidTr="00957DBD">
        <w:trPr>
          <w:trHeight w:val="543"/>
        </w:trPr>
        <w:tc>
          <w:tcPr>
            <w:tcW w:w="634" w:type="dxa"/>
            <w:shd w:val="clear" w:color="auto" w:fill="auto"/>
          </w:tcPr>
          <w:p w14:paraId="5CC4F49A" w14:textId="77777777" w:rsidR="0019538C" w:rsidRPr="00957DBD" w:rsidRDefault="00957DBD" w:rsidP="00957DBD">
            <w:pPr>
              <w:pStyle w:val="TableParagraph"/>
              <w:spacing w:before="78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Page</w:t>
            </w:r>
          </w:p>
          <w:p w14:paraId="0AE89A68" w14:textId="77777777" w:rsidR="0019538C" w:rsidRPr="00957DBD" w:rsidRDefault="00957DBD" w:rsidP="00957DBD">
            <w:pPr>
              <w:pStyle w:val="TableParagraph"/>
              <w:spacing w:before="56"/>
              <w:rPr>
                <w:sz w:val="16"/>
              </w:rPr>
            </w:pPr>
            <w:r w:rsidRPr="00957DBD">
              <w:rPr>
                <w:sz w:val="16"/>
              </w:rPr>
              <w:t>1</w:t>
            </w:r>
          </w:p>
        </w:tc>
        <w:tc>
          <w:tcPr>
            <w:tcW w:w="735" w:type="dxa"/>
            <w:shd w:val="clear" w:color="auto" w:fill="auto"/>
          </w:tcPr>
          <w:p w14:paraId="18782ED2" w14:textId="77777777" w:rsidR="0019538C" w:rsidRPr="00957DBD" w:rsidRDefault="00957DBD" w:rsidP="00957DBD">
            <w:pPr>
              <w:pStyle w:val="TableParagraph"/>
              <w:spacing w:before="78"/>
              <w:ind w:left="59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KMS</w:t>
            </w:r>
          </w:p>
          <w:p w14:paraId="55A8FA1E" w14:textId="77777777" w:rsidR="0019538C" w:rsidRPr="00957DBD" w:rsidRDefault="00957DBD" w:rsidP="00957DBD">
            <w:pPr>
              <w:pStyle w:val="TableParagraph"/>
              <w:spacing w:before="56"/>
              <w:ind w:left="59"/>
              <w:rPr>
                <w:sz w:val="16"/>
              </w:rPr>
            </w:pPr>
            <w:r w:rsidRPr="00957DBD">
              <w:rPr>
                <w:sz w:val="16"/>
              </w:rPr>
              <w:t>1</w:t>
            </w:r>
          </w:p>
        </w:tc>
        <w:tc>
          <w:tcPr>
            <w:tcW w:w="712" w:type="dxa"/>
            <w:shd w:val="clear" w:color="auto" w:fill="auto"/>
          </w:tcPr>
          <w:p w14:paraId="4E9023D8" w14:textId="77777777" w:rsidR="0019538C" w:rsidRDefault="00957DBD" w:rsidP="00957DBD">
            <w:pPr>
              <w:pStyle w:val="TableParagraph"/>
              <w:ind w:left="44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T.V.V</w:t>
            </w:r>
          </w:p>
          <w:p w14:paraId="0ABBF23C" w14:textId="77777777" w:rsidR="00632D45" w:rsidRPr="00957DBD" w:rsidRDefault="00632D45" w:rsidP="00957DBD">
            <w:pPr>
              <w:pStyle w:val="TableParagraph"/>
              <w:ind w:left="44"/>
              <w:rPr>
                <w:b/>
                <w:sz w:val="16"/>
              </w:rPr>
            </w:pPr>
          </w:p>
        </w:tc>
        <w:tc>
          <w:tcPr>
            <w:tcW w:w="1416" w:type="dxa"/>
            <w:shd w:val="clear" w:color="auto" w:fill="auto"/>
          </w:tcPr>
          <w:p w14:paraId="67489653" w14:textId="77777777" w:rsidR="0019538C" w:rsidRPr="00957DBD" w:rsidRDefault="00957DBD" w:rsidP="00957DBD">
            <w:pPr>
              <w:pStyle w:val="TableParagraph"/>
              <w:spacing w:before="78"/>
              <w:ind w:left="52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Immatriculation</w:t>
            </w:r>
          </w:p>
          <w:p w14:paraId="66BBE6A3" w14:textId="77777777" w:rsidR="0019538C" w:rsidRPr="00957DBD" w:rsidRDefault="00957DBD" w:rsidP="00957DBD">
            <w:pPr>
              <w:pStyle w:val="TableParagraph"/>
              <w:spacing w:before="56"/>
              <w:ind w:left="52"/>
              <w:rPr>
                <w:sz w:val="16"/>
              </w:rPr>
            </w:pPr>
            <w:r w:rsidRPr="00957DBD">
              <w:rPr>
                <w:sz w:val="16"/>
              </w:rPr>
              <w:t>IMMAT</w:t>
            </w:r>
          </w:p>
        </w:tc>
        <w:tc>
          <w:tcPr>
            <w:tcW w:w="1072" w:type="dxa"/>
            <w:shd w:val="clear" w:color="auto" w:fill="auto"/>
          </w:tcPr>
          <w:p w14:paraId="518BD80D" w14:textId="77777777" w:rsidR="0019538C" w:rsidRDefault="00957DBD" w:rsidP="00957DBD">
            <w:pPr>
              <w:pStyle w:val="TableParagraph"/>
              <w:ind w:left="47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Gamme</w:t>
            </w:r>
          </w:p>
          <w:p w14:paraId="7CEC4695" w14:textId="77777777" w:rsidR="00632D45" w:rsidRPr="00957DBD" w:rsidRDefault="00632D45" w:rsidP="00957DBD">
            <w:pPr>
              <w:pStyle w:val="TableParagraph"/>
              <w:ind w:left="47"/>
              <w:rPr>
                <w:b/>
                <w:sz w:val="16"/>
              </w:rPr>
            </w:pPr>
          </w:p>
        </w:tc>
        <w:tc>
          <w:tcPr>
            <w:tcW w:w="1477" w:type="dxa"/>
            <w:shd w:val="clear" w:color="auto" w:fill="auto"/>
          </w:tcPr>
          <w:p w14:paraId="0F5CB67F" w14:textId="77777777" w:rsidR="0019538C" w:rsidRPr="00957DBD" w:rsidRDefault="00957DBD">
            <w:pPr>
              <w:pStyle w:val="TableParagraph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Modèle</w:t>
            </w:r>
          </w:p>
          <w:p w14:paraId="72D1DD0E" w14:textId="77777777" w:rsidR="0019538C" w:rsidRPr="00957DBD" w:rsidRDefault="0019538C" w:rsidP="00957DBD">
            <w:pPr>
              <w:pStyle w:val="TableParagraph"/>
              <w:spacing w:before="66"/>
              <w:rPr>
                <w:sz w:val="16"/>
              </w:rPr>
            </w:pPr>
          </w:p>
        </w:tc>
        <w:tc>
          <w:tcPr>
            <w:tcW w:w="2559" w:type="dxa"/>
            <w:shd w:val="clear" w:color="auto" w:fill="auto"/>
          </w:tcPr>
          <w:p w14:paraId="781A67C1" w14:textId="77777777" w:rsidR="0019538C" w:rsidRDefault="00957DBD" w:rsidP="00957DBD">
            <w:pPr>
              <w:pStyle w:val="TableParagraph"/>
              <w:ind w:left="61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N°</w:t>
            </w:r>
            <w:r w:rsidRPr="00957DBD">
              <w:rPr>
                <w:b/>
                <w:spacing w:val="-6"/>
                <w:sz w:val="16"/>
              </w:rPr>
              <w:t xml:space="preserve"> </w:t>
            </w:r>
            <w:r w:rsidRPr="00957DBD">
              <w:rPr>
                <w:b/>
                <w:sz w:val="16"/>
              </w:rPr>
              <w:t>de</w:t>
            </w:r>
            <w:r w:rsidRPr="00957DBD">
              <w:rPr>
                <w:b/>
                <w:spacing w:val="-10"/>
                <w:sz w:val="16"/>
              </w:rPr>
              <w:t xml:space="preserve"> </w:t>
            </w:r>
            <w:r w:rsidRPr="00957DBD">
              <w:rPr>
                <w:b/>
                <w:sz w:val="16"/>
              </w:rPr>
              <w:t>série/Fabrication</w:t>
            </w:r>
          </w:p>
          <w:p w14:paraId="280B591E" w14:textId="77777777" w:rsidR="00632D45" w:rsidRPr="00957DBD" w:rsidRDefault="00632D45" w:rsidP="00957DBD">
            <w:pPr>
              <w:pStyle w:val="TableParagraph"/>
              <w:ind w:left="61"/>
              <w:rPr>
                <w:b/>
                <w:sz w:val="16"/>
              </w:rPr>
            </w:pPr>
          </w:p>
        </w:tc>
        <w:tc>
          <w:tcPr>
            <w:tcW w:w="1146" w:type="dxa"/>
            <w:shd w:val="clear" w:color="auto" w:fill="auto"/>
          </w:tcPr>
          <w:p w14:paraId="56668D11" w14:textId="77777777" w:rsidR="0019538C" w:rsidRDefault="00957DBD" w:rsidP="00957DBD">
            <w:pPr>
              <w:pStyle w:val="TableParagraph"/>
              <w:spacing w:before="78"/>
              <w:ind w:left="56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Peinture</w:t>
            </w:r>
          </w:p>
          <w:p w14:paraId="373EB5B8" w14:textId="77777777" w:rsidR="00632D45" w:rsidRPr="00957DBD" w:rsidRDefault="00632D45" w:rsidP="00957DBD">
            <w:pPr>
              <w:pStyle w:val="TableParagraph"/>
              <w:spacing w:before="78"/>
              <w:ind w:left="56"/>
              <w:rPr>
                <w:b/>
                <w:sz w:val="16"/>
              </w:rPr>
            </w:pPr>
          </w:p>
        </w:tc>
        <w:tc>
          <w:tcPr>
            <w:tcW w:w="1013" w:type="dxa"/>
            <w:shd w:val="clear" w:color="auto" w:fill="auto"/>
          </w:tcPr>
          <w:p w14:paraId="7BCE26F0" w14:textId="77777777" w:rsidR="0019538C" w:rsidRPr="00957DBD" w:rsidRDefault="00957DBD" w:rsidP="00957DBD">
            <w:pPr>
              <w:pStyle w:val="TableParagraph"/>
              <w:ind w:left="110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Date</w:t>
            </w:r>
            <w:r w:rsidRPr="00957DBD">
              <w:rPr>
                <w:b/>
                <w:spacing w:val="-10"/>
                <w:sz w:val="16"/>
              </w:rPr>
              <w:t xml:space="preserve"> </w:t>
            </w:r>
            <w:r w:rsidRPr="00957DBD">
              <w:rPr>
                <w:b/>
                <w:sz w:val="16"/>
              </w:rPr>
              <w:t>livr.</w:t>
            </w:r>
          </w:p>
          <w:p w14:paraId="2EB8AFE3" w14:textId="77777777" w:rsidR="0019538C" w:rsidRPr="00957DBD" w:rsidRDefault="00957DBD" w:rsidP="00957DBD">
            <w:pPr>
              <w:pStyle w:val="TableParagraph"/>
              <w:tabs>
                <w:tab w:val="left" w:pos="899"/>
              </w:tabs>
              <w:spacing w:before="66"/>
              <w:ind w:left="110"/>
              <w:rPr>
                <w:sz w:val="16"/>
              </w:rPr>
            </w:pPr>
            <w:r w:rsidRPr="00957DBD">
              <w:rPr>
                <w:sz w:val="16"/>
                <w:u w:val="single"/>
              </w:rPr>
              <w:t xml:space="preserve">   </w:t>
            </w:r>
            <w:r w:rsidRPr="00957DBD">
              <w:rPr>
                <w:spacing w:val="-6"/>
                <w:sz w:val="16"/>
                <w:u w:val="single"/>
              </w:rPr>
              <w:t xml:space="preserve"> </w:t>
            </w:r>
            <w:r w:rsidRPr="00957DBD">
              <w:rPr>
                <w:sz w:val="16"/>
                <w:u w:val="single"/>
              </w:rPr>
              <w:t>/</w:t>
            </w:r>
            <w:r w:rsidRPr="00957DBD">
              <w:rPr>
                <w:spacing w:val="87"/>
                <w:sz w:val="16"/>
                <w:u w:val="single"/>
              </w:rPr>
              <w:t xml:space="preserve"> </w:t>
            </w:r>
            <w:r w:rsidRPr="00957DBD">
              <w:rPr>
                <w:sz w:val="16"/>
                <w:u w:val="single"/>
              </w:rPr>
              <w:t>/</w:t>
            </w:r>
            <w:r w:rsidRPr="00957DBD">
              <w:rPr>
                <w:sz w:val="16"/>
                <w:u w:val="single"/>
              </w:rPr>
              <w:tab/>
            </w:r>
          </w:p>
        </w:tc>
      </w:tr>
      <w:tr w:rsidR="0019538C" w14:paraId="50B3EC49" w14:textId="77777777" w:rsidTr="00957DBD">
        <w:trPr>
          <w:trHeight w:val="559"/>
        </w:trPr>
        <w:tc>
          <w:tcPr>
            <w:tcW w:w="3497" w:type="dxa"/>
            <w:gridSpan w:val="4"/>
            <w:tcBorders>
              <w:bottom w:val="thickThinMediumGap" w:sz="6" w:space="0" w:color="0080FF"/>
            </w:tcBorders>
            <w:shd w:val="clear" w:color="auto" w:fill="auto"/>
          </w:tcPr>
          <w:p w14:paraId="074DA5C6" w14:textId="77777777" w:rsidR="0019538C" w:rsidRPr="00957DBD" w:rsidRDefault="00957DBD" w:rsidP="00957DBD">
            <w:pPr>
              <w:pStyle w:val="TableParagraph"/>
              <w:spacing w:before="86"/>
              <w:ind w:left="1307" w:right="1359"/>
              <w:jc w:val="center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Ref</w:t>
            </w:r>
            <w:r w:rsidRPr="00957DBD">
              <w:rPr>
                <w:b/>
                <w:spacing w:val="-7"/>
                <w:sz w:val="16"/>
              </w:rPr>
              <w:t xml:space="preserve"> </w:t>
            </w:r>
            <w:r w:rsidRPr="00957DBD">
              <w:rPr>
                <w:b/>
                <w:sz w:val="16"/>
              </w:rPr>
              <w:t>expert</w:t>
            </w:r>
          </w:p>
        </w:tc>
        <w:tc>
          <w:tcPr>
            <w:tcW w:w="2549" w:type="dxa"/>
            <w:gridSpan w:val="2"/>
            <w:tcBorders>
              <w:bottom w:val="thickThinMediumGap" w:sz="6" w:space="0" w:color="0080FF"/>
            </w:tcBorders>
            <w:shd w:val="clear" w:color="auto" w:fill="auto"/>
          </w:tcPr>
          <w:p w14:paraId="48DD4C82" w14:textId="77777777" w:rsidR="0019538C" w:rsidRPr="00957DBD" w:rsidRDefault="0019538C" w:rsidP="00957DBD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59" w:type="dxa"/>
            <w:tcBorders>
              <w:bottom w:val="thickThinMediumGap" w:sz="6" w:space="0" w:color="0080FF"/>
            </w:tcBorders>
            <w:shd w:val="clear" w:color="auto" w:fill="auto"/>
          </w:tcPr>
          <w:p w14:paraId="6CCCFE2D" w14:textId="77777777" w:rsidR="0019538C" w:rsidRPr="00957DBD" w:rsidRDefault="00957DBD" w:rsidP="00957DBD">
            <w:pPr>
              <w:pStyle w:val="TableParagraph"/>
              <w:spacing w:before="86"/>
              <w:ind w:left="666"/>
              <w:rPr>
                <w:b/>
                <w:sz w:val="16"/>
              </w:rPr>
            </w:pPr>
            <w:r w:rsidRPr="00957DBD">
              <w:rPr>
                <w:b/>
                <w:sz w:val="16"/>
              </w:rPr>
              <w:t>N° Carte</w:t>
            </w:r>
            <w:r w:rsidRPr="00957DBD">
              <w:rPr>
                <w:b/>
                <w:spacing w:val="-4"/>
                <w:sz w:val="16"/>
              </w:rPr>
              <w:t xml:space="preserve"> </w:t>
            </w:r>
            <w:r w:rsidRPr="00957DBD">
              <w:rPr>
                <w:b/>
                <w:sz w:val="16"/>
              </w:rPr>
              <w:t>SIGMA</w:t>
            </w:r>
          </w:p>
        </w:tc>
        <w:tc>
          <w:tcPr>
            <w:tcW w:w="2159" w:type="dxa"/>
            <w:gridSpan w:val="2"/>
            <w:tcBorders>
              <w:bottom w:val="thickThinMediumGap" w:sz="6" w:space="0" w:color="0080FF"/>
            </w:tcBorders>
            <w:shd w:val="clear" w:color="auto" w:fill="auto"/>
          </w:tcPr>
          <w:p w14:paraId="0F3FF438" w14:textId="77777777" w:rsidR="0019538C" w:rsidRPr="00957DBD" w:rsidRDefault="00957DBD" w:rsidP="00957DBD">
            <w:pPr>
              <w:pStyle w:val="TableParagraph"/>
              <w:spacing w:before="76"/>
              <w:ind w:left="56"/>
              <w:rPr>
                <w:b/>
                <w:sz w:val="16"/>
              </w:rPr>
            </w:pPr>
            <w:r w:rsidRPr="00957DBD">
              <w:rPr>
                <w:b/>
                <w:spacing w:val="-1"/>
                <w:sz w:val="16"/>
              </w:rPr>
              <w:t>1ère</w:t>
            </w:r>
            <w:r w:rsidRPr="00957DBD">
              <w:rPr>
                <w:b/>
                <w:spacing w:val="-10"/>
                <w:sz w:val="16"/>
              </w:rPr>
              <w:t xml:space="preserve"> </w:t>
            </w:r>
            <w:r w:rsidRPr="00957DBD">
              <w:rPr>
                <w:b/>
                <w:spacing w:val="-1"/>
                <w:sz w:val="16"/>
              </w:rPr>
              <w:t>Mise</w:t>
            </w:r>
            <w:r w:rsidRPr="00957DBD">
              <w:rPr>
                <w:b/>
                <w:spacing w:val="-10"/>
                <w:sz w:val="16"/>
              </w:rPr>
              <w:t xml:space="preserve"> </w:t>
            </w:r>
            <w:r w:rsidRPr="00957DBD">
              <w:rPr>
                <w:b/>
                <w:sz w:val="16"/>
              </w:rPr>
              <w:t>en</w:t>
            </w:r>
            <w:r w:rsidRPr="00957DBD">
              <w:rPr>
                <w:b/>
                <w:spacing w:val="-10"/>
                <w:sz w:val="16"/>
              </w:rPr>
              <w:t xml:space="preserve"> </w:t>
            </w:r>
            <w:r w:rsidRPr="00957DBD">
              <w:rPr>
                <w:b/>
                <w:sz w:val="16"/>
              </w:rPr>
              <w:t>circulation</w:t>
            </w:r>
          </w:p>
          <w:p w14:paraId="2388C32A" w14:textId="77777777" w:rsidR="0019538C" w:rsidRPr="00957DBD" w:rsidRDefault="00957DBD" w:rsidP="00957DBD">
            <w:pPr>
              <w:pStyle w:val="TableParagraph"/>
              <w:spacing w:before="75"/>
              <w:ind w:left="56"/>
              <w:rPr>
                <w:sz w:val="16"/>
              </w:rPr>
            </w:pPr>
            <w:r w:rsidRPr="00957DBD">
              <w:rPr>
                <w:sz w:val="16"/>
              </w:rPr>
              <w:t>01/01/2000</w:t>
            </w:r>
          </w:p>
        </w:tc>
      </w:tr>
    </w:tbl>
    <w:p w14:paraId="217C980B" w14:textId="77777777" w:rsidR="0019538C" w:rsidRDefault="00957DBD">
      <w:pPr>
        <w:spacing w:before="3"/>
        <w:ind w:left="1018"/>
        <w:rPr>
          <w:sz w:val="14"/>
        </w:rPr>
      </w:pPr>
      <w:r>
        <w:rPr>
          <w:color w:val="0080FF"/>
          <w:sz w:val="14"/>
        </w:rPr>
        <w:t>Toute</w:t>
      </w:r>
      <w:r>
        <w:rPr>
          <w:color w:val="0080FF"/>
          <w:spacing w:val="-8"/>
          <w:sz w:val="14"/>
        </w:rPr>
        <w:t xml:space="preserve"> </w:t>
      </w:r>
      <w:r>
        <w:rPr>
          <w:color w:val="0080FF"/>
          <w:sz w:val="14"/>
        </w:rPr>
        <w:t>modification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donnera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lieu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à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la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transmission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d'un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nouveau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document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écrit,</w:t>
      </w:r>
      <w:r>
        <w:rPr>
          <w:color w:val="0080FF"/>
          <w:spacing w:val="-6"/>
          <w:sz w:val="14"/>
        </w:rPr>
        <w:t xml:space="preserve"> </w:t>
      </w:r>
      <w:r>
        <w:rPr>
          <w:color w:val="0080FF"/>
          <w:sz w:val="14"/>
        </w:rPr>
        <w:t>sauf</w:t>
      </w:r>
      <w:r>
        <w:rPr>
          <w:color w:val="0080FF"/>
          <w:spacing w:val="-6"/>
          <w:sz w:val="14"/>
        </w:rPr>
        <w:t xml:space="preserve"> </w:t>
      </w:r>
      <w:r>
        <w:rPr>
          <w:color w:val="0080FF"/>
          <w:sz w:val="14"/>
        </w:rPr>
        <w:t>dans les</w:t>
      </w:r>
      <w:r>
        <w:rPr>
          <w:color w:val="0080FF"/>
          <w:spacing w:val="-1"/>
          <w:sz w:val="14"/>
        </w:rPr>
        <w:t xml:space="preserve"> </w:t>
      </w:r>
      <w:r>
        <w:rPr>
          <w:color w:val="0080FF"/>
          <w:sz w:val="14"/>
        </w:rPr>
        <w:t>cas prévus par</w:t>
      </w:r>
      <w:r>
        <w:rPr>
          <w:color w:val="0080FF"/>
          <w:spacing w:val="-5"/>
          <w:sz w:val="14"/>
        </w:rPr>
        <w:t xml:space="preserve"> </w:t>
      </w:r>
      <w:r>
        <w:rPr>
          <w:color w:val="0080FF"/>
          <w:sz w:val="14"/>
        </w:rPr>
        <w:t>les</w:t>
      </w:r>
      <w:r>
        <w:rPr>
          <w:color w:val="0080FF"/>
          <w:spacing w:val="-1"/>
          <w:sz w:val="14"/>
        </w:rPr>
        <w:t xml:space="preserve"> </w:t>
      </w:r>
      <w:r>
        <w:rPr>
          <w:color w:val="0080FF"/>
          <w:sz w:val="14"/>
        </w:rPr>
        <w:t>Conditions Générales de</w:t>
      </w:r>
      <w:r>
        <w:rPr>
          <w:color w:val="0080FF"/>
          <w:spacing w:val="-7"/>
          <w:sz w:val="14"/>
        </w:rPr>
        <w:t xml:space="preserve"> </w:t>
      </w:r>
      <w:r>
        <w:rPr>
          <w:color w:val="0080FF"/>
          <w:sz w:val="14"/>
        </w:rPr>
        <w:t>Vente.</w:t>
      </w:r>
    </w:p>
    <w:p w14:paraId="43E1AA93" w14:textId="7054FFF9" w:rsidR="0019538C" w:rsidRDefault="000507DB">
      <w:pPr>
        <w:pStyle w:val="Corpsdetexte"/>
        <w:spacing w:before="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140BAF" wp14:editId="2E222E3F">
                <wp:simplePos x="0" y="0"/>
                <wp:positionH relativeFrom="column">
                  <wp:posOffset>102235</wp:posOffset>
                </wp:positionH>
                <wp:positionV relativeFrom="paragraph">
                  <wp:posOffset>241935</wp:posOffset>
                </wp:positionV>
                <wp:extent cx="5239385" cy="5207635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520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0FCC" w14:textId="77777777" w:rsidR="007D2A59" w:rsidRDefault="007D2A59">
                            <w:r>
                              <w:t>Commentaire de l’ordre de réparation</w:t>
                            </w:r>
                          </w:p>
                          <w:p w14:paraId="7A35C804" w14:textId="77777777" w:rsidR="001F500D" w:rsidRDefault="001F500D"/>
                          <w:p w14:paraId="7C474985" w14:textId="77777777" w:rsidR="001F500D" w:rsidRDefault="001F50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40BA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.05pt;margin-top:19.05pt;width:412.55pt;height:41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">
                <v:textbox>
                  <w:txbxContent>
                    <w:p w14:paraId="0D470FCC" w14:textId="77777777" w:rsidR="007D2A59" w:rsidRDefault="007D2A59">
                      <w:r>
                        <w:t>Commentaire de l’ordre de réparation</w:t>
                      </w:r>
                    </w:p>
                    <w:p w14:paraId="7A35C804" w14:textId="77777777" w:rsidR="001F500D" w:rsidRDefault="001F500D"/>
                    <w:p w14:paraId="7C474985" w14:textId="77777777" w:rsidR="001F500D" w:rsidRDefault="001F500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31100CF" wp14:editId="22C5F048">
                <wp:simplePos x="0" y="0"/>
                <wp:positionH relativeFrom="page">
                  <wp:posOffset>5722620</wp:posOffset>
                </wp:positionH>
                <wp:positionV relativeFrom="paragraph">
                  <wp:posOffset>161925</wp:posOffset>
                </wp:positionV>
                <wp:extent cx="1404620" cy="5486400"/>
                <wp:effectExtent l="0" t="0" r="0" b="0"/>
                <wp:wrapTopAndBottom/>
                <wp:docPr id="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5486400"/>
                          <a:chOff x="9012" y="255"/>
                          <a:chExt cx="2212" cy="8640"/>
                        </a:xfrm>
                      </wpg:grpSpPr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1" y="1335"/>
                            <a:ext cx="2212" cy="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9011" y="254"/>
                            <a:ext cx="2212" cy="1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2" y="254"/>
                            <a:ext cx="201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10416" y="3145"/>
                            <a:ext cx="11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99061" w14:textId="77777777" w:rsidR="0019538C" w:rsidRDefault="0019538C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0435" y="3952"/>
                            <a:ext cx="11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A407E" w14:textId="77777777" w:rsidR="0019538C" w:rsidRDefault="0019538C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100CF" id="docshapegroup2" o:spid="_x0000_s1027" style="position:absolute;margin-left:450.6pt;margin-top:12.75pt;width:110.6pt;height:6in;z-index:-251658240;mso-wrap-distance-left:0;mso-wrap-distance-right:0;mso-position-horizontal-relative:page" coordorigin="9012,255" coordsize="2212,8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9011;top:1335;width:2212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">
                  <v:imagedata r:id="rId7" o:title=""/>
                </v:shape>
                <v:rect id="docshape4" o:spid="_x0000_s1029" style="position:absolute;left:9011;top:254;width:2212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 id="docshape5" o:spid="_x0000_s1030" type="#_x0000_t75" style="position:absolute;left:9112;top:254;width:2010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">
                  <v:imagedata r:id="rId8" o:title=""/>
                </v:shape>
                <v:shape id="docshape6" o:spid="_x0000_s1031" type="#_x0000_t202" style="position:absolute;left:10416;top:3145;width:11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4799061" w14:textId="77777777" w:rsidR="0019538C" w:rsidRDefault="0019538C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v:shape id="docshape7" o:spid="_x0000_s1032" type="#_x0000_t202" style="position:absolute;left:10435;top:3952;width:11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12A407E" w14:textId="77777777" w:rsidR="0019538C" w:rsidRDefault="0019538C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59954E" w14:textId="77777777" w:rsidR="0019538C" w:rsidRDefault="0019538C">
      <w:pPr>
        <w:sectPr w:rsidR="0019538C">
          <w:type w:val="continuous"/>
          <w:pgSz w:w="11910" w:h="16840"/>
          <w:pgMar w:top="680" w:right="460" w:bottom="280" w:left="460" w:header="720" w:footer="720" w:gutter="0"/>
          <w:cols w:space="720"/>
        </w:sectPr>
      </w:pPr>
    </w:p>
    <w:p w14:paraId="5EC1AB40" w14:textId="20EE2C5D" w:rsidR="0019538C" w:rsidRDefault="000507DB">
      <w:pPr>
        <w:pStyle w:val="Corpsdetex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 wp14:anchorId="5E58BC92" wp14:editId="63E69BA6">
            <wp:simplePos x="0" y="0"/>
            <wp:positionH relativeFrom="page">
              <wp:posOffset>287020</wp:posOffset>
            </wp:positionH>
            <wp:positionV relativeFrom="page">
              <wp:posOffset>0</wp:posOffset>
            </wp:positionV>
            <wp:extent cx="7272020" cy="10692130"/>
            <wp:effectExtent l="0" t="0" r="0" b="0"/>
            <wp:wrapNone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538C">
      <w:pgSz w:w="11910" w:h="16840"/>
      <w:pgMar w:top="158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7DB"/>
    <w:rsid w:val="000507DB"/>
    <w:rsid w:val="0019538C"/>
    <w:rsid w:val="001F500D"/>
    <w:rsid w:val="00632D45"/>
    <w:rsid w:val="007D2A59"/>
    <w:rsid w:val="0095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7D001"/>
  <w15:docId w15:val="{2D47BEEE-8C8A-4A49-AAAD-4908CBAA4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Titre1">
    <w:name w:val="heading 1"/>
    <w:basedOn w:val="Normal"/>
    <w:uiPriority w:val="9"/>
    <w:qFormat/>
    <w:pPr>
      <w:ind w:left="164"/>
      <w:outlineLvl w:val="0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39"/>
      <w:ind w:left="164" w:right="1704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8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adoul\Documents\SWA\Clients%20wm\orclients\Or%20Renaul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 Renault</Template>
  <TotalTime>0</TotalTime>
  <Pages>2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JADOUL</dc:creator>
  <cp:keywords/>
  <cp:lastModifiedBy>Julie JADOUL</cp:lastModifiedBy>
  <cp:revision>1</cp:revision>
  <dcterms:created xsi:type="dcterms:W3CDTF">2021-08-15T17:09:00Z</dcterms:created>
  <dcterms:modified xsi:type="dcterms:W3CDTF">2021-08-15T17:09:00Z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2021-08-14T00:00:00Z</vt:filetime>
  </property>
</Properties>
</file>