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E1759" w14:textId="77777777" w:rsidR="00E00C8E" w:rsidRDefault="00E00C8E">
      <w:pPr>
        <w:pStyle w:val="Corpsdetexte"/>
        <w:spacing w:before="4"/>
        <w:rPr>
          <w:rFonts w:ascii="Times New Roman"/>
          <w:sz w:val="3"/>
        </w:rPr>
      </w:pPr>
    </w:p>
    <w:p w14:paraId="61728061" w14:textId="48841C95" w:rsidR="00E00C8E" w:rsidRDefault="003C56D3">
      <w:pPr>
        <w:ind w:left="3760"/>
        <w:rPr>
          <w:rFonts w:ascii="Times New Roman"/>
          <w:sz w:val="20"/>
        </w:rPr>
      </w:pPr>
      <w:r w:rsidRPr="000A3BC6">
        <w:rPr>
          <w:rFonts w:ascii="Times New Roman"/>
          <w:noProof/>
          <w:sz w:val="20"/>
        </w:rPr>
        <w:drawing>
          <wp:inline distT="0" distB="0" distL="0" distR="0" wp14:anchorId="0212CCA1" wp14:editId="3383208A">
            <wp:extent cx="533400" cy="1714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B90">
        <w:rPr>
          <w:rFonts w:ascii="Times New Roman"/>
          <w:spacing w:val="27"/>
          <w:sz w:val="20"/>
        </w:rPr>
        <w:t xml:space="preserve"> </w:t>
      </w:r>
      <w:r w:rsidRPr="000A3BC6">
        <w:rPr>
          <w:rFonts w:ascii="Times New Roman"/>
          <w:noProof/>
          <w:spacing w:val="27"/>
          <w:sz w:val="20"/>
        </w:rPr>
        <w:drawing>
          <wp:inline distT="0" distB="0" distL="0" distR="0" wp14:anchorId="2640DEA8" wp14:editId="24C21A1F">
            <wp:extent cx="523875" cy="161925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B90">
        <w:rPr>
          <w:rFonts w:ascii="Times New Roman"/>
          <w:spacing w:val="18"/>
          <w:sz w:val="20"/>
        </w:rPr>
        <w:t xml:space="preserve"> </w:t>
      </w:r>
      <w:r w:rsidRPr="000A3BC6">
        <w:rPr>
          <w:rFonts w:ascii="Times New Roman"/>
          <w:noProof/>
          <w:spacing w:val="18"/>
          <w:sz w:val="20"/>
        </w:rPr>
        <w:drawing>
          <wp:inline distT="0" distB="0" distL="0" distR="0" wp14:anchorId="21AAA648" wp14:editId="3C372CF5">
            <wp:extent cx="285750" cy="16192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B90">
        <w:rPr>
          <w:rFonts w:ascii="Times New Roman"/>
          <w:spacing w:val="107"/>
          <w:sz w:val="20"/>
        </w:rPr>
        <w:t xml:space="preserve"> </w:t>
      </w:r>
      <w:r w:rsidRPr="000A3BC6">
        <w:rPr>
          <w:rFonts w:ascii="Times New Roman"/>
          <w:noProof/>
          <w:spacing w:val="107"/>
          <w:sz w:val="20"/>
        </w:rPr>
        <w:drawing>
          <wp:inline distT="0" distB="0" distL="0" distR="0" wp14:anchorId="2AB9DB12" wp14:editId="40E688DC">
            <wp:extent cx="285750" cy="161925"/>
            <wp:effectExtent l="0" t="0" r="0" b="0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B90">
        <w:rPr>
          <w:rFonts w:ascii="Times New Roman"/>
          <w:spacing w:val="76"/>
          <w:sz w:val="20"/>
        </w:rPr>
        <w:t xml:space="preserve"> </w:t>
      </w:r>
      <w:r w:rsidRPr="000A3BC6">
        <w:rPr>
          <w:rFonts w:ascii="Times New Roman"/>
          <w:noProof/>
          <w:spacing w:val="76"/>
          <w:sz w:val="20"/>
        </w:rPr>
        <w:drawing>
          <wp:inline distT="0" distB="0" distL="0" distR="0" wp14:anchorId="3715FCE2" wp14:editId="49E17B42">
            <wp:extent cx="1085850" cy="16192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FB49" w14:textId="4826A002" w:rsidR="00E00C8E" w:rsidRPr="001627A2" w:rsidRDefault="003C56D3">
      <w:pPr>
        <w:tabs>
          <w:tab w:val="left" w:pos="4199"/>
          <w:tab w:val="right" w:pos="8518"/>
        </w:tabs>
        <w:spacing w:before="137" w:line="246" w:lineRule="exact"/>
        <w:ind w:left="110"/>
        <w:rPr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61933E8B" wp14:editId="00EE119F">
            <wp:simplePos x="0" y="0"/>
            <wp:positionH relativeFrom="page">
              <wp:posOffset>6676390</wp:posOffset>
            </wp:positionH>
            <wp:positionV relativeFrom="paragraph">
              <wp:posOffset>-193675</wp:posOffset>
            </wp:positionV>
            <wp:extent cx="398780" cy="415290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1040" behindDoc="1" locked="0" layoutInCell="1" allowOverlap="1" wp14:anchorId="68D34F88" wp14:editId="7CA14067">
            <wp:simplePos x="0" y="0"/>
            <wp:positionH relativeFrom="page">
              <wp:posOffset>2463165</wp:posOffset>
            </wp:positionH>
            <wp:positionV relativeFrom="paragraph">
              <wp:posOffset>111125</wp:posOffset>
            </wp:positionV>
            <wp:extent cx="243205" cy="64135"/>
            <wp:effectExtent l="0" t="0" r="0" b="0"/>
            <wp:wrapNone/>
            <wp:docPr id="6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2064" behindDoc="1" locked="0" layoutInCell="1" allowOverlap="1" wp14:anchorId="0D9F09F9" wp14:editId="17F8CFBC">
            <wp:simplePos x="0" y="0"/>
            <wp:positionH relativeFrom="page">
              <wp:posOffset>4384040</wp:posOffset>
            </wp:positionH>
            <wp:positionV relativeFrom="paragraph">
              <wp:posOffset>108585</wp:posOffset>
            </wp:positionV>
            <wp:extent cx="635635" cy="66675"/>
            <wp:effectExtent l="0" t="0" r="0" b="0"/>
            <wp:wrapNone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BC6">
        <w:rPr>
          <w:b/>
          <w:spacing w:val="-2"/>
          <w:sz w:val="16"/>
        </w:rPr>
        <w:t>Garage Peugeot</w:t>
      </w:r>
      <w:r w:rsidR="008D5B90">
        <w:rPr>
          <w:b/>
          <w:spacing w:val="-1"/>
          <w:sz w:val="16"/>
        </w:rPr>
        <w:tab/>
      </w:r>
      <w:r w:rsidR="000A3BC6">
        <w:rPr>
          <w:b/>
          <w:spacing w:val="-1"/>
          <w:sz w:val="16"/>
        </w:rPr>
        <w:t>CLIENT</w:t>
      </w:r>
      <w:r w:rsidR="008D5B90">
        <w:rPr>
          <w:b/>
          <w:position w:val="2"/>
          <w:sz w:val="16"/>
        </w:rPr>
        <w:tab/>
      </w:r>
      <w:r w:rsidR="001627A2">
        <w:rPr>
          <w:b/>
          <w:position w:val="-5"/>
          <w:sz w:val="24"/>
        </w:rPr>
        <w:t>00000</w:t>
      </w:r>
    </w:p>
    <w:p w14:paraId="13BBBE2B" w14:textId="77777777" w:rsidR="00E00C8E" w:rsidRDefault="00E00C8E">
      <w:pPr>
        <w:spacing w:line="246" w:lineRule="exact"/>
        <w:rPr>
          <w:sz w:val="24"/>
        </w:rPr>
        <w:sectPr w:rsidR="00E00C8E">
          <w:type w:val="continuous"/>
          <w:pgSz w:w="11910" w:h="16840"/>
          <w:pgMar w:top="260" w:right="280" w:bottom="0" w:left="120" w:header="720" w:footer="720" w:gutter="0"/>
          <w:cols w:space="720"/>
        </w:sectPr>
      </w:pPr>
    </w:p>
    <w:p w14:paraId="247B3644" w14:textId="1FBF7B6E" w:rsidR="00E00C8E" w:rsidRDefault="003C56D3">
      <w:pPr>
        <w:spacing w:line="179" w:lineRule="exact"/>
        <w:ind w:left="110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294E48B6" wp14:editId="14DDE5A4">
            <wp:simplePos x="0" y="0"/>
            <wp:positionH relativeFrom="page">
              <wp:posOffset>4384040</wp:posOffset>
            </wp:positionH>
            <wp:positionV relativeFrom="paragraph">
              <wp:posOffset>19685</wp:posOffset>
            </wp:positionV>
            <wp:extent cx="483235" cy="81915"/>
            <wp:effectExtent l="0" t="0" r="0" b="0"/>
            <wp:wrapNone/>
            <wp:docPr id="6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87FD" w14:textId="77777777" w:rsidR="00E00C8E" w:rsidRDefault="000A3BC6">
      <w:pPr>
        <w:pStyle w:val="Titre1"/>
        <w:spacing w:before="36"/>
      </w:pPr>
      <w:r>
        <w:t>Adresse</w:t>
      </w:r>
    </w:p>
    <w:p w14:paraId="3EB6B65C" w14:textId="77777777" w:rsidR="000A3BC6" w:rsidRDefault="000A3BC6">
      <w:pPr>
        <w:spacing w:before="2" w:line="256" w:lineRule="auto"/>
        <w:ind w:left="110" w:right="459"/>
        <w:rPr>
          <w:spacing w:val="-2"/>
          <w:sz w:val="14"/>
        </w:rPr>
      </w:pPr>
      <w:r>
        <w:rPr>
          <w:spacing w:val="-2"/>
          <w:sz w:val="14"/>
        </w:rPr>
        <w:t xml:space="preserve"> </w:t>
      </w:r>
    </w:p>
    <w:p w14:paraId="027EC786" w14:textId="77777777" w:rsidR="00E00C8E" w:rsidRDefault="000A3BC6">
      <w:pPr>
        <w:spacing w:before="2" w:line="256" w:lineRule="auto"/>
        <w:ind w:left="110" w:right="459"/>
        <w:rPr>
          <w:sz w:val="14"/>
        </w:rPr>
      </w:pPr>
      <w:r>
        <w:rPr>
          <w:sz w:val="14"/>
        </w:rPr>
        <w:t xml:space="preserve"> Code postal Ville</w:t>
      </w:r>
    </w:p>
    <w:p w14:paraId="54B8FE40" w14:textId="77777777" w:rsidR="00E00C8E" w:rsidRDefault="008D5B90">
      <w:pPr>
        <w:pStyle w:val="Corpsdetexte"/>
        <w:spacing w:before="30"/>
        <w:ind w:left="110"/>
      </w:pPr>
      <w:r>
        <w:t>Tél.:</w:t>
      </w:r>
      <w:r>
        <w:rPr>
          <w:spacing w:val="-4"/>
        </w:rPr>
        <w:t xml:space="preserve"> </w:t>
      </w:r>
      <w:r>
        <w:t>00 00 00 00 00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Fax:</w:t>
      </w:r>
      <w:r>
        <w:rPr>
          <w:spacing w:val="-3"/>
        </w:rPr>
        <w:t xml:space="preserve"> </w:t>
      </w:r>
      <w:r>
        <w:t>00 00 00 00 00</w:t>
      </w:r>
    </w:p>
    <w:p w14:paraId="57FEBB49" w14:textId="77777777" w:rsidR="00E00C8E" w:rsidRDefault="008D5B90">
      <w:pPr>
        <w:spacing w:before="4"/>
        <w:rPr>
          <w:sz w:val="2"/>
        </w:rPr>
      </w:pPr>
      <w:r>
        <w:br w:type="column"/>
      </w:r>
    </w:p>
    <w:p w14:paraId="6263CEC9" w14:textId="36525BEF" w:rsidR="00E00C8E" w:rsidRDefault="003C56D3">
      <w:pPr>
        <w:pStyle w:val="Corpsdetexte"/>
        <w:spacing w:line="105" w:lineRule="exact"/>
        <w:ind w:left="110"/>
        <w:rPr>
          <w:sz w:val="10"/>
        </w:rPr>
      </w:pPr>
      <w:r w:rsidRPr="000A3BC6">
        <w:rPr>
          <w:noProof/>
          <w:position w:val="-1"/>
          <w:sz w:val="10"/>
        </w:rPr>
        <w:drawing>
          <wp:inline distT="0" distB="0" distL="0" distR="0" wp14:anchorId="3B482AE2" wp14:editId="3B75EEAE">
            <wp:extent cx="390525" cy="66675"/>
            <wp:effectExtent l="0" t="0" r="0" b="0"/>
            <wp:docPr id="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EB1C" w14:textId="77777777" w:rsidR="00E00C8E" w:rsidRDefault="00E00C8E">
      <w:pPr>
        <w:pStyle w:val="Corpsdetexte"/>
        <w:spacing w:before="5"/>
        <w:rPr>
          <w:sz w:val="10"/>
        </w:rPr>
      </w:pPr>
    </w:p>
    <w:p w14:paraId="00484ED8" w14:textId="77777777" w:rsidR="00E00C8E" w:rsidRDefault="000A3BC6" w:rsidP="001627A2">
      <w:pPr>
        <w:spacing w:before="1"/>
        <w:ind w:left="142"/>
        <w:rPr>
          <w:sz w:val="12"/>
        </w:rPr>
      </w:pPr>
      <w:r>
        <w:rPr>
          <w:sz w:val="12"/>
        </w:rPr>
        <w:t>Adresse 1</w:t>
      </w:r>
    </w:p>
    <w:p w14:paraId="71055463" w14:textId="77777777" w:rsidR="00E00C8E" w:rsidRDefault="000A3BC6" w:rsidP="001627A2">
      <w:pPr>
        <w:spacing w:before="6"/>
        <w:ind w:left="142"/>
        <w:rPr>
          <w:sz w:val="12"/>
        </w:rPr>
      </w:pPr>
      <w:r>
        <w:rPr>
          <w:sz w:val="12"/>
        </w:rPr>
        <w:t>Code postal Ville</w:t>
      </w:r>
    </w:p>
    <w:p w14:paraId="74834257" w14:textId="77777777" w:rsidR="00E00C8E" w:rsidRDefault="00E00C8E">
      <w:pPr>
        <w:pStyle w:val="Corpsdetexte"/>
        <w:spacing w:before="9"/>
        <w:rPr>
          <w:sz w:val="18"/>
        </w:rPr>
      </w:pPr>
    </w:p>
    <w:p w14:paraId="6A94ECE1" w14:textId="573E7E6E" w:rsidR="00E00C8E" w:rsidRDefault="003C56D3">
      <w:pPr>
        <w:spacing w:line="148" w:lineRule="exact"/>
        <w:ind w:left="113"/>
        <w:rPr>
          <w:sz w:val="14"/>
        </w:rPr>
      </w:pPr>
      <w:r w:rsidRPr="000A3BC6">
        <w:rPr>
          <w:noProof/>
          <w:sz w:val="10"/>
        </w:rPr>
        <w:drawing>
          <wp:inline distT="0" distB="0" distL="0" distR="0" wp14:anchorId="5AA205DA" wp14:editId="0D2B7545">
            <wp:extent cx="200025" cy="66675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B90">
        <w:rPr>
          <w:rFonts w:ascii="Times New Roman"/>
          <w:spacing w:val="90"/>
          <w:sz w:val="14"/>
        </w:rPr>
        <w:t xml:space="preserve"> </w:t>
      </w:r>
      <w:r w:rsidRPr="008E65E7">
        <w:rPr>
          <w:noProof/>
          <w:spacing w:val="90"/>
          <w:sz w:val="15"/>
        </w:rPr>
        <w:drawing>
          <wp:inline distT="0" distB="0" distL="0" distR="0" wp14:anchorId="14C76FAA" wp14:editId="4DAE12F6">
            <wp:extent cx="114300" cy="95250"/>
            <wp:effectExtent l="0" t="0" r="0" b="0"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7A2" w:rsidRPr="00614818">
        <w:rPr>
          <w:noProof/>
          <w:position w:val="-3"/>
          <w:sz w:val="16"/>
          <w:szCs w:val="16"/>
        </w:rPr>
        <w:t xml:space="preserve">  00 00 00 00</w:t>
      </w:r>
    </w:p>
    <w:p w14:paraId="6E505584" w14:textId="77777777" w:rsidR="00E00C8E" w:rsidRDefault="008D5B90">
      <w:pPr>
        <w:pStyle w:val="Corpsdetexte"/>
        <w:spacing w:before="61"/>
        <w:ind w:left="1174"/>
      </w:pPr>
      <w:r>
        <w:br w:type="column"/>
      </w:r>
      <w:r w:rsidR="001627A2">
        <w:t>0000</w:t>
      </w:r>
    </w:p>
    <w:p w14:paraId="1AEDAABB" w14:textId="096E3087" w:rsidR="00E00C8E" w:rsidRDefault="003C56D3">
      <w:pPr>
        <w:pStyle w:val="Titre1"/>
        <w:spacing w:before="69"/>
        <w:ind w:left="1164"/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42137CB6" wp14:editId="16139CAC">
            <wp:simplePos x="0" y="0"/>
            <wp:positionH relativeFrom="page">
              <wp:posOffset>6488430</wp:posOffset>
            </wp:positionH>
            <wp:positionV relativeFrom="paragraph">
              <wp:posOffset>-69215</wp:posOffset>
            </wp:positionV>
            <wp:extent cx="828040" cy="74295"/>
            <wp:effectExtent l="0" t="0" r="0" b="0"/>
            <wp:wrapNone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872" behindDoc="0" locked="0" layoutInCell="1" allowOverlap="1" wp14:anchorId="00A4358D" wp14:editId="449846FE">
            <wp:simplePos x="0" y="0"/>
            <wp:positionH relativeFrom="page">
              <wp:posOffset>4384040</wp:posOffset>
            </wp:positionH>
            <wp:positionV relativeFrom="paragraph">
              <wp:posOffset>28575</wp:posOffset>
            </wp:positionV>
            <wp:extent cx="360680" cy="66675"/>
            <wp:effectExtent l="0" t="0" r="0" b="0"/>
            <wp:wrapNone/>
            <wp:docPr id="6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B927D" w14:textId="02A58430" w:rsidR="00E00C8E" w:rsidRDefault="003C56D3">
      <w:pPr>
        <w:pStyle w:val="Titre"/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36A7171F" wp14:editId="417D6557">
            <wp:simplePos x="0" y="0"/>
            <wp:positionH relativeFrom="page">
              <wp:posOffset>4384040</wp:posOffset>
            </wp:positionH>
            <wp:positionV relativeFrom="paragraph">
              <wp:posOffset>35560</wp:posOffset>
            </wp:positionV>
            <wp:extent cx="734695" cy="66675"/>
            <wp:effectExtent l="0" t="0" r="0" b="0"/>
            <wp:wrapNone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A2">
        <w:t>Immat</w:t>
      </w:r>
    </w:p>
    <w:p w14:paraId="78EF94FB" w14:textId="30E30451" w:rsidR="00E00C8E" w:rsidRDefault="003C56D3">
      <w:pPr>
        <w:pStyle w:val="Corpsdetexte"/>
        <w:spacing w:before="70"/>
        <w:ind w:left="1384" w:right="2539"/>
        <w:jc w:val="center"/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432EE33E" wp14:editId="469DDAE3">
            <wp:simplePos x="0" y="0"/>
            <wp:positionH relativeFrom="page">
              <wp:posOffset>4384040</wp:posOffset>
            </wp:positionH>
            <wp:positionV relativeFrom="paragraph">
              <wp:posOffset>29845</wp:posOffset>
            </wp:positionV>
            <wp:extent cx="861695" cy="66675"/>
            <wp:effectExtent l="0" t="0" r="0" b="0"/>
            <wp:wrapNone/>
            <wp:docPr id="6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B90">
        <w:t>0</w:t>
      </w:r>
      <w:r w:rsidR="000A3BC6">
        <w:t>0</w:t>
      </w:r>
      <w:r w:rsidR="008D5B90">
        <w:t>/0</w:t>
      </w:r>
      <w:r w:rsidR="000A3BC6">
        <w:t>0</w:t>
      </w:r>
      <w:r w:rsidR="008D5B90">
        <w:t>/</w:t>
      </w:r>
      <w:r w:rsidR="000A3BC6">
        <w:t>0</w:t>
      </w:r>
      <w:r w:rsidR="008D5B90">
        <w:t>000</w:t>
      </w:r>
    </w:p>
    <w:p w14:paraId="1A335DA4" w14:textId="77777777" w:rsidR="00E00C8E" w:rsidRDefault="00E00C8E">
      <w:pPr>
        <w:jc w:val="center"/>
        <w:sectPr w:rsidR="00E00C8E">
          <w:type w:val="continuous"/>
          <w:pgSz w:w="11910" w:h="16840"/>
          <w:pgMar w:top="260" w:right="280" w:bottom="0" w:left="120" w:header="720" w:footer="720" w:gutter="0"/>
          <w:cols w:num="3" w:space="720" w:equalWidth="0">
            <w:col w:w="2725" w:space="908"/>
            <w:col w:w="2442" w:space="599"/>
            <w:col w:w="4836"/>
          </w:cols>
        </w:sectPr>
      </w:pPr>
    </w:p>
    <w:p w14:paraId="3F9C2B2E" w14:textId="77777777" w:rsidR="00E00C8E" w:rsidRDefault="00E00C8E">
      <w:pPr>
        <w:pStyle w:val="Corpsdetexte"/>
        <w:spacing w:before="6"/>
        <w:rPr>
          <w:sz w:val="3"/>
        </w:rPr>
      </w:pPr>
    </w:p>
    <w:p w14:paraId="65314BF1" w14:textId="068BAEA8" w:rsidR="00E00C8E" w:rsidRDefault="003C56D3">
      <w:pPr>
        <w:tabs>
          <w:tab w:val="left" w:pos="6769"/>
        </w:tabs>
        <w:spacing w:line="176" w:lineRule="exact"/>
        <w:ind w:left="4222"/>
        <w:rPr>
          <w:sz w:val="9"/>
        </w:rPr>
      </w:pPr>
      <w:r>
        <w:rPr>
          <w:noProof/>
          <w:position w:val="-3"/>
          <w:sz w:val="18"/>
        </w:rPr>
        <mc:AlternateContent>
          <mc:Choice Requires="wps">
            <w:drawing>
              <wp:anchor distT="45720" distB="45720" distL="114300" distR="114300" simplePos="0" relativeHeight="251675136" behindDoc="1" locked="0" layoutInCell="1" allowOverlap="1" wp14:anchorId="78D0A4CD" wp14:editId="4AE677B8">
                <wp:simplePos x="0" y="0"/>
                <wp:positionH relativeFrom="column">
                  <wp:posOffset>2677795</wp:posOffset>
                </wp:positionH>
                <wp:positionV relativeFrom="paragraph">
                  <wp:posOffset>259715</wp:posOffset>
                </wp:positionV>
                <wp:extent cx="1677035" cy="2228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66B43" w14:textId="77777777" w:rsidR="001627A2" w:rsidRPr="00841767" w:rsidRDefault="001627A2" w:rsidP="001627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41767">
                              <w:rPr>
                                <w:sz w:val="18"/>
                                <w:szCs w:val="18"/>
                              </w:rPr>
                              <w:t>email@email.com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D0A4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0.85pt;margin-top:20.45pt;width:132.05pt;height:17.55pt;z-index:-251641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" filled="f" stroked="f">
                <v:textbox style="mso-fit-shape-to-text:t">
                  <w:txbxContent>
                    <w:p w14:paraId="3FC66B43" w14:textId="77777777" w:rsidR="001627A2" w:rsidRPr="00841767" w:rsidRDefault="001627A2" w:rsidP="001627A2">
                      <w:pPr>
                        <w:rPr>
                          <w:sz w:val="18"/>
                          <w:szCs w:val="18"/>
                        </w:rPr>
                      </w:pPr>
                      <w:r w:rsidRPr="00841767">
                        <w:rPr>
                          <w:sz w:val="18"/>
                          <w:szCs w:val="18"/>
                        </w:rPr>
                        <w:t>email@email.com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E65E7">
        <w:rPr>
          <w:noProof/>
          <w:position w:val="-3"/>
          <w:sz w:val="18"/>
        </w:rPr>
        <w:drawing>
          <wp:inline distT="0" distB="0" distL="0" distR="0" wp14:anchorId="774F4029" wp14:editId="025D98BF">
            <wp:extent cx="66675" cy="114300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7A2">
        <w:rPr>
          <w:noProof/>
          <w:position w:val="-3"/>
          <w:sz w:val="18"/>
        </w:rPr>
        <w:t xml:space="preserve">  </w:t>
      </w:r>
      <w:r w:rsidR="001627A2" w:rsidRPr="00614818">
        <w:rPr>
          <w:noProof/>
          <w:position w:val="-3"/>
          <w:sz w:val="16"/>
          <w:szCs w:val="16"/>
        </w:rPr>
        <w:t>00 00 00 00</w:t>
      </w:r>
      <w:r w:rsidR="008D5B90">
        <w:rPr>
          <w:position w:val="-3"/>
          <w:sz w:val="17"/>
        </w:rPr>
        <w:tab/>
      </w:r>
      <w:r w:rsidRPr="000A3BC6">
        <w:rPr>
          <w:noProof/>
          <w:position w:val="2"/>
          <w:sz w:val="9"/>
        </w:rPr>
        <w:drawing>
          <wp:inline distT="0" distB="0" distL="0" distR="0" wp14:anchorId="365D501E" wp14:editId="2A9E49FD">
            <wp:extent cx="257175" cy="66675"/>
            <wp:effectExtent l="0" t="0" r="0" b="0"/>
            <wp:docPr id="1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693">
        <w:rPr>
          <w:noProof/>
          <w:position w:val="2"/>
          <w:sz w:val="9"/>
        </w:rPr>
        <w:t xml:space="preserve">        </w:t>
      </w:r>
    </w:p>
    <w:p w14:paraId="2F3B3A4A" w14:textId="77777777" w:rsidR="00E00C8E" w:rsidRDefault="00E00C8E">
      <w:pPr>
        <w:spacing w:line="176" w:lineRule="exact"/>
        <w:rPr>
          <w:sz w:val="9"/>
        </w:rPr>
        <w:sectPr w:rsidR="00E00C8E">
          <w:type w:val="continuous"/>
          <w:pgSz w:w="11910" w:h="16840"/>
          <w:pgMar w:top="260" w:right="280" w:bottom="0" w:left="120" w:header="720" w:footer="720" w:gutter="0"/>
          <w:cols w:space="720"/>
        </w:sectPr>
      </w:pPr>
    </w:p>
    <w:p w14:paraId="0E37E547" w14:textId="723C5A2C" w:rsidR="008D5B90" w:rsidRDefault="003C56D3" w:rsidP="008D5B90">
      <w:pPr>
        <w:pStyle w:val="Corpsdetexte"/>
        <w:spacing w:line="300" w:lineRule="auto"/>
        <w:ind w:left="110" w:right="1572"/>
        <w:rPr>
          <w:spacing w:val="-2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34D7660B" wp14:editId="6658A845">
            <wp:simplePos x="0" y="0"/>
            <wp:positionH relativeFrom="page">
              <wp:posOffset>2461260</wp:posOffset>
            </wp:positionH>
            <wp:positionV relativeFrom="paragraph">
              <wp:posOffset>227965</wp:posOffset>
            </wp:positionV>
            <wp:extent cx="284480" cy="66675"/>
            <wp:effectExtent l="0" t="0" r="0" b="0"/>
            <wp:wrapNone/>
            <wp:docPr id="60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7968" behindDoc="0" locked="0" layoutInCell="1" allowOverlap="1" wp14:anchorId="467270FD" wp14:editId="53FC4CF0">
            <wp:simplePos x="0" y="0"/>
            <wp:positionH relativeFrom="page">
              <wp:posOffset>2736215</wp:posOffset>
            </wp:positionH>
            <wp:positionV relativeFrom="paragraph">
              <wp:posOffset>48895</wp:posOffset>
            </wp:positionV>
            <wp:extent cx="112395" cy="112395"/>
            <wp:effectExtent l="0" t="0" r="0" b="0"/>
            <wp:wrapNone/>
            <wp:docPr id="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B90">
        <w:rPr>
          <w:spacing w:val="-2"/>
        </w:rPr>
        <w:t>SIRET: 00000000000000000</w:t>
      </w:r>
      <w:r w:rsidR="008D5B90">
        <w:rPr>
          <w:spacing w:val="-1"/>
        </w:rPr>
        <w:t xml:space="preserve"> </w:t>
      </w:r>
      <w:r w:rsidR="008D5B90">
        <w:rPr>
          <w:spacing w:val="-2"/>
        </w:rPr>
        <w:t>/ APE: 0000</w:t>
      </w:r>
    </w:p>
    <w:p w14:paraId="116397B5" w14:textId="77777777" w:rsidR="00E00C8E" w:rsidRDefault="008D5B90">
      <w:pPr>
        <w:pStyle w:val="Corpsdetexte"/>
        <w:spacing w:line="300" w:lineRule="auto"/>
        <w:ind w:left="110" w:right="1771"/>
      </w:pPr>
      <w:r>
        <w:rPr>
          <w:spacing w:val="-36"/>
        </w:rPr>
        <w:t xml:space="preserve"> </w:t>
      </w:r>
      <w:r>
        <w:rPr>
          <w:spacing w:val="-2"/>
        </w:rPr>
        <w:t>N°</w:t>
      </w:r>
      <w:r>
        <w:rPr>
          <w:spacing w:val="1"/>
        </w:rPr>
        <w:t xml:space="preserve"> </w:t>
      </w:r>
      <w:r>
        <w:rPr>
          <w:spacing w:val="-2"/>
        </w:rPr>
        <w:t>TVA</w:t>
      </w:r>
      <w:r>
        <w:rPr>
          <w:spacing w:val="-18"/>
        </w:rPr>
        <w:t xml:space="preserve"> </w:t>
      </w:r>
      <w:r>
        <w:rPr>
          <w:spacing w:val="-1"/>
        </w:rPr>
        <w:t>intra-com. : FR00000000000</w:t>
      </w:r>
    </w:p>
    <w:p w14:paraId="34BFB619" w14:textId="77777777" w:rsidR="00E00C8E" w:rsidRDefault="008D5B90">
      <w:pPr>
        <w:rPr>
          <w:sz w:val="16"/>
        </w:rPr>
      </w:pPr>
      <w:r>
        <w:br w:type="column"/>
      </w:r>
    </w:p>
    <w:p w14:paraId="39B9B187" w14:textId="4BAAB538" w:rsidR="00E00C8E" w:rsidRDefault="003C56D3">
      <w:pPr>
        <w:tabs>
          <w:tab w:val="left" w:pos="1454"/>
        </w:tabs>
        <w:spacing w:before="101"/>
        <w:ind w:left="1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F656E35" wp14:editId="09A9A1A4">
                <wp:simplePos x="0" y="0"/>
                <wp:positionH relativeFrom="page">
                  <wp:posOffset>242570</wp:posOffset>
                </wp:positionH>
                <wp:positionV relativeFrom="paragraph">
                  <wp:posOffset>249555</wp:posOffset>
                </wp:positionV>
                <wp:extent cx="7074535" cy="2339975"/>
                <wp:effectExtent l="0" t="0" r="0" b="0"/>
                <wp:wrapNone/>
                <wp:docPr id="5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2339975"/>
                          <a:chOff x="382" y="393"/>
                          <a:chExt cx="11141" cy="3685"/>
                        </a:xfrm>
                      </wpg:grpSpPr>
                      <pic:pic xmlns:pic="http://schemas.openxmlformats.org/drawingml/2006/picture">
                        <pic:nvPicPr>
                          <pic:cNvPr id="5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393"/>
                            <a:ext cx="11141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3608"/>
                            <a:ext cx="79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3707"/>
                            <a:ext cx="353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925" y="4048"/>
                            <a:ext cx="3528" cy="0"/>
                          </a:xfrm>
                          <a:prstGeom prst="line">
                            <a:avLst/>
                          </a:prstGeom>
                          <a:noFill/>
                          <a:ln w="8709">
                            <a:solidFill>
                              <a:srgbClr val="221F1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1772" y="1171"/>
                            <a:ext cx="83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F40B6" w14:textId="77777777" w:rsidR="00E00C8E" w:rsidRDefault="008D5B90">
                              <w:pPr>
                                <w:tabs>
                                  <w:tab w:val="left" w:pos="588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  <w:u w:val="dotted" w:color="221F1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u w:val="dotted" w:color="221F1F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4"/>
                                  <w:u w:val="dotted" w:color="221F1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576" y="1401"/>
                            <a:ext cx="7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EAF60" w14:textId="77777777" w:rsidR="001627A2" w:rsidRDefault="001627A2" w:rsidP="001627A2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00/00/2021</w:t>
                              </w:r>
                            </w:p>
                            <w:p w14:paraId="656A9B6A" w14:textId="77777777" w:rsidR="00E00C8E" w:rsidRDefault="00E00C8E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56E35" id="docshapegroup1" o:spid="_x0000_s1027" style="position:absolute;left:0;text-align:left;margin-left:19.1pt;margin-top:19.65pt;width:557.05pt;height:184.25pt;z-index:-251646464;mso-position-horizontal-relative:page" coordorigin="382,393" coordsize="11141,3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8" type="#_x0000_t75" style="position:absolute;left:381;top:393;width:11141;height: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">
                  <v:imagedata r:id="rId27" o:title=""/>
                </v:shape>
                <v:shape id="docshape3" o:spid="_x0000_s1029" type="#_x0000_t75" style="position:absolute;left:2962;top:3608;width:79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">
                  <v:imagedata r:id="rId28" o:title=""/>
                </v:shape>
                <v:shape id="docshape4" o:spid="_x0000_s1030" type="#_x0000_t75" style="position:absolute;left:7920;top:3707;width:353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">
                  <v:imagedata r:id="rId29" o:title=""/>
                </v:shape>
                <v:line id="Line 22" o:spid="_x0000_s1031" style="position:absolute;visibility:visible;mso-wrap-style:square" from="7925,4048" to="11453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" strokecolor="#221f1f" strokeweight=".24192mm">
                  <v:stroke dashstyle="1 1"/>
                </v:line>
                <v:shape id="docshape5" o:spid="_x0000_s1032" type="#_x0000_t202" style="position:absolute;left:1772;top:1171;width:83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E1F40B6" w14:textId="77777777" w:rsidR="00E00C8E" w:rsidRDefault="008D5B90">
                        <w:pPr>
                          <w:tabs>
                            <w:tab w:val="left" w:pos="588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  <w:u w:val="dotted" w:color="221F1F"/>
                          </w:rPr>
                          <w:t xml:space="preserve"> </w:t>
                        </w:r>
                        <w:r>
                          <w:rPr>
                            <w:sz w:val="14"/>
                            <w:u w:val="dotted" w:color="221F1F"/>
                          </w:rPr>
                          <w:tab/>
                        </w:r>
                        <w:r>
                          <w:rPr>
                            <w:spacing w:val="-7"/>
                            <w:sz w:val="14"/>
                            <w:u w:val="dotted" w:color="221F1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6" o:spid="_x0000_s1033" type="#_x0000_t202" style="position:absolute;left:6576;top:1401;width:71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30EAF60" w14:textId="77777777" w:rsidR="001627A2" w:rsidRDefault="001627A2" w:rsidP="001627A2">
                        <w:pPr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00/00/2021</w:t>
                        </w:r>
                      </w:p>
                      <w:p w14:paraId="656A9B6A" w14:textId="77777777" w:rsidR="00E00C8E" w:rsidRDefault="00E00C8E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5B90">
        <w:rPr>
          <w:b/>
          <w:position w:val="1"/>
          <w:sz w:val="14"/>
        </w:rPr>
        <w:t>Fin</w:t>
      </w:r>
      <w:r w:rsidR="008D5B90">
        <w:rPr>
          <w:b/>
          <w:spacing w:val="-1"/>
          <w:position w:val="1"/>
          <w:sz w:val="14"/>
        </w:rPr>
        <w:t xml:space="preserve"> </w:t>
      </w:r>
      <w:r w:rsidR="008D5B90">
        <w:rPr>
          <w:b/>
          <w:position w:val="1"/>
          <w:sz w:val="14"/>
        </w:rPr>
        <w:t>de</w:t>
      </w:r>
      <w:r w:rsidR="008D5B90">
        <w:rPr>
          <w:b/>
          <w:spacing w:val="8"/>
          <w:position w:val="1"/>
          <w:sz w:val="14"/>
        </w:rPr>
        <w:t xml:space="preserve"> </w:t>
      </w:r>
      <w:r w:rsidR="008D5B90">
        <w:rPr>
          <w:b/>
          <w:position w:val="1"/>
          <w:sz w:val="14"/>
        </w:rPr>
        <w:t>garantie</w:t>
      </w:r>
      <w:r w:rsidR="008D5B90">
        <w:rPr>
          <w:b/>
          <w:spacing w:val="7"/>
          <w:position w:val="1"/>
          <w:sz w:val="14"/>
        </w:rPr>
        <w:t xml:space="preserve"> </w:t>
      </w:r>
      <w:r w:rsidR="008D5B90">
        <w:rPr>
          <w:b/>
          <w:position w:val="1"/>
          <w:sz w:val="14"/>
        </w:rPr>
        <w:t>:</w:t>
      </w:r>
      <w:r w:rsidR="008D5B90">
        <w:rPr>
          <w:b/>
          <w:position w:val="1"/>
          <w:sz w:val="14"/>
        </w:rPr>
        <w:tab/>
      </w:r>
      <w:r w:rsidR="000A3BC6">
        <w:rPr>
          <w:sz w:val="14"/>
        </w:rPr>
        <w:t>00</w:t>
      </w:r>
      <w:r w:rsidR="008D5B90">
        <w:rPr>
          <w:sz w:val="14"/>
        </w:rPr>
        <w:t>/0</w:t>
      </w:r>
      <w:r w:rsidR="000A3BC6">
        <w:rPr>
          <w:sz w:val="14"/>
        </w:rPr>
        <w:t>0</w:t>
      </w:r>
      <w:r w:rsidR="008D5B90">
        <w:rPr>
          <w:sz w:val="14"/>
        </w:rPr>
        <w:t>/</w:t>
      </w:r>
      <w:r w:rsidR="000A3BC6">
        <w:rPr>
          <w:sz w:val="14"/>
        </w:rPr>
        <w:t>0000</w:t>
      </w:r>
    </w:p>
    <w:p w14:paraId="23DC56B8" w14:textId="77777777" w:rsidR="00E00C8E" w:rsidRDefault="00E00C8E">
      <w:pPr>
        <w:rPr>
          <w:sz w:val="14"/>
        </w:rPr>
        <w:sectPr w:rsidR="00E00C8E">
          <w:type w:val="continuous"/>
          <w:pgSz w:w="11910" w:h="16840"/>
          <w:pgMar w:top="260" w:right="280" w:bottom="0" w:left="120" w:header="720" w:footer="720" w:gutter="0"/>
          <w:cols w:num="2" w:space="720" w:equalWidth="0">
            <w:col w:w="4407" w:space="1977"/>
            <w:col w:w="5126"/>
          </w:cols>
        </w:sectPr>
      </w:pPr>
    </w:p>
    <w:p w14:paraId="56F7A00B" w14:textId="77777777" w:rsidR="00E00C8E" w:rsidRDefault="00E00C8E">
      <w:pPr>
        <w:pStyle w:val="Corpsdetexte"/>
        <w:rPr>
          <w:sz w:val="20"/>
        </w:rPr>
      </w:pPr>
    </w:p>
    <w:p w14:paraId="74C39F9C" w14:textId="77777777" w:rsidR="00E00C8E" w:rsidRDefault="00E00C8E">
      <w:pPr>
        <w:pStyle w:val="Corpsdetexte"/>
        <w:rPr>
          <w:sz w:val="20"/>
        </w:rPr>
      </w:pPr>
    </w:p>
    <w:p w14:paraId="0FCF06CE" w14:textId="77777777" w:rsidR="00E00C8E" w:rsidRDefault="00E00C8E">
      <w:pPr>
        <w:pStyle w:val="Corpsdetexte"/>
        <w:rPr>
          <w:sz w:val="20"/>
        </w:rPr>
      </w:pPr>
    </w:p>
    <w:p w14:paraId="1444CC4E" w14:textId="77777777" w:rsidR="00E00C8E" w:rsidRDefault="00E00C8E">
      <w:pPr>
        <w:pStyle w:val="Corpsdetexte"/>
        <w:rPr>
          <w:sz w:val="20"/>
        </w:rPr>
      </w:pPr>
    </w:p>
    <w:p w14:paraId="2E5E7A0B" w14:textId="77777777" w:rsidR="00E00C8E" w:rsidRDefault="00E00C8E">
      <w:pPr>
        <w:pStyle w:val="Corpsdetexte"/>
        <w:spacing w:before="9" w:after="1"/>
        <w:rPr>
          <w:sz w:val="26"/>
        </w:rPr>
      </w:pPr>
    </w:p>
    <w:tbl>
      <w:tblPr>
        <w:tblW w:w="0" w:type="auto"/>
        <w:tblInd w:w="75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"/>
        <w:gridCol w:w="207"/>
        <w:gridCol w:w="208"/>
        <w:gridCol w:w="207"/>
        <w:gridCol w:w="207"/>
        <w:gridCol w:w="207"/>
        <w:gridCol w:w="207"/>
        <w:gridCol w:w="207"/>
      </w:tblGrid>
      <w:tr w:rsidR="008D5B90" w14:paraId="4EF9BCC8" w14:textId="77777777" w:rsidTr="000A3BC6">
        <w:trPr>
          <w:trHeight w:val="197"/>
        </w:trPr>
        <w:tc>
          <w:tcPr>
            <w:tcW w:w="207" w:type="dxa"/>
            <w:shd w:val="clear" w:color="auto" w:fill="auto"/>
          </w:tcPr>
          <w:p w14:paraId="797CCA30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uto"/>
          </w:tcPr>
          <w:p w14:paraId="43659D9B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  <w:tc>
          <w:tcPr>
            <w:tcW w:w="208" w:type="dxa"/>
            <w:shd w:val="clear" w:color="auto" w:fill="auto"/>
          </w:tcPr>
          <w:p w14:paraId="2C5C1B0D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uto"/>
          </w:tcPr>
          <w:p w14:paraId="64869019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uto"/>
          </w:tcPr>
          <w:p w14:paraId="1952E8C6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uto"/>
          </w:tcPr>
          <w:p w14:paraId="1CB8B7AB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uto"/>
          </w:tcPr>
          <w:p w14:paraId="756AD663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  <w:shd w:val="clear" w:color="auto" w:fill="auto"/>
          </w:tcPr>
          <w:p w14:paraId="1EAF87CE" w14:textId="77777777" w:rsidR="00E00C8E" w:rsidRPr="000A3BC6" w:rsidRDefault="00E00C8E">
            <w:pPr>
              <w:pStyle w:val="TableParagraph"/>
              <w:rPr>
                <w:sz w:val="12"/>
              </w:rPr>
            </w:pPr>
          </w:p>
        </w:tc>
      </w:tr>
    </w:tbl>
    <w:p w14:paraId="5DCC216A" w14:textId="77777777" w:rsidR="00E00C8E" w:rsidRDefault="00E00C8E">
      <w:pPr>
        <w:pStyle w:val="Corpsdetexte"/>
        <w:rPr>
          <w:sz w:val="20"/>
        </w:rPr>
      </w:pPr>
    </w:p>
    <w:p w14:paraId="7B2ADAC3" w14:textId="77777777" w:rsidR="00E00C8E" w:rsidRDefault="00E00C8E">
      <w:pPr>
        <w:pStyle w:val="Corpsdetexte"/>
        <w:rPr>
          <w:sz w:val="20"/>
        </w:rPr>
      </w:pPr>
    </w:p>
    <w:p w14:paraId="36176353" w14:textId="77777777" w:rsidR="00E00C8E" w:rsidRDefault="00E00C8E">
      <w:pPr>
        <w:pStyle w:val="Corpsdetexte"/>
        <w:rPr>
          <w:sz w:val="20"/>
        </w:rPr>
      </w:pPr>
    </w:p>
    <w:p w14:paraId="3A4A43FD" w14:textId="77777777" w:rsidR="00E00C8E" w:rsidRDefault="00E00C8E">
      <w:pPr>
        <w:pStyle w:val="Corpsdetexte"/>
        <w:rPr>
          <w:sz w:val="20"/>
        </w:rPr>
      </w:pPr>
    </w:p>
    <w:p w14:paraId="4E1F1CC6" w14:textId="77777777" w:rsidR="00E00C8E" w:rsidRDefault="00E00C8E">
      <w:pPr>
        <w:pStyle w:val="Corpsdetexte"/>
        <w:rPr>
          <w:sz w:val="20"/>
        </w:rPr>
      </w:pPr>
    </w:p>
    <w:p w14:paraId="1A9FA5EF" w14:textId="77777777" w:rsidR="00E00C8E" w:rsidRDefault="00E00C8E">
      <w:pPr>
        <w:pStyle w:val="Corpsdetexte"/>
        <w:rPr>
          <w:sz w:val="20"/>
        </w:rPr>
      </w:pPr>
    </w:p>
    <w:p w14:paraId="79AD78AB" w14:textId="77777777" w:rsidR="00E00C8E" w:rsidRDefault="00E00C8E">
      <w:pPr>
        <w:pStyle w:val="Corpsdetexte"/>
        <w:rPr>
          <w:sz w:val="20"/>
        </w:rPr>
      </w:pPr>
    </w:p>
    <w:p w14:paraId="0EFB36D4" w14:textId="77777777" w:rsidR="00E00C8E" w:rsidRDefault="00E00C8E">
      <w:pPr>
        <w:pStyle w:val="Corpsdetexte"/>
        <w:rPr>
          <w:sz w:val="20"/>
        </w:rPr>
      </w:pPr>
    </w:p>
    <w:p w14:paraId="56731C7C" w14:textId="77777777" w:rsidR="00E00C8E" w:rsidRDefault="00E00C8E">
      <w:pPr>
        <w:pStyle w:val="Corpsdetexte"/>
        <w:rPr>
          <w:sz w:val="20"/>
        </w:rPr>
      </w:pPr>
    </w:p>
    <w:p w14:paraId="1918A71A" w14:textId="5E151F73" w:rsidR="00E00C8E" w:rsidRDefault="003C56D3">
      <w:pPr>
        <w:pStyle w:val="Corpsdetexte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6141A7FE" wp14:editId="7EA6BFB3">
            <wp:simplePos x="0" y="0"/>
            <wp:positionH relativeFrom="page">
              <wp:posOffset>242570</wp:posOffset>
            </wp:positionH>
            <wp:positionV relativeFrom="paragraph">
              <wp:posOffset>231140</wp:posOffset>
            </wp:positionV>
            <wp:extent cx="7051675" cy="404495"/>
            <wp:effectExtent l="0" t="0" r="0" b="0"/>
            <wp:wrapTopAndBottom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4112" behindDoc="0" locked="0" layoutInCell="1" allowOverlap="1" wp14:anchorId="2ED692B7" wp14:editId="51FE13EC">
            <wp:simplePos x="0" y="0"/>
            <wp:positionH relativeFrom="page">
              <wp:posOffset>242570</wp:posOffset>
            </wp:positionH>
            <wp:positionV relativeFrom="paragraph">
              <wp:posOffset>822960</wp:posOffset>
            </wp:positionV>
            <wp:extent cx="4913630" cy="175895"/>
            <wp:effectExtent l="0" t="0" r="0" b="0"/>
            <wp:wrapTopAndBottom/>
            <wp:docPr id="50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39296" behindDoc="0" locked="0" layoutInCell="1" allowOverlap="1" wp14:anchorId="78C74F58" wp14:editId="5DFA7B74">
            <wp:simplePos x="0" y="0"/>
            <wp:positionH relativeFrom="page">
              <wp:posOffset>5239385</wp:posOffset>
            </wp:positionH>
            <wp:positionV relativeFrom="paragraph">
              <wp:posOffset>822960</wp:posOffset>
            </wp:positionV>
            <wp:extent cx="1837690" cy="175895"/>
            <wp:effectExtent l="0" t="0" r="0" b="0"/>
            <wp:wrapTopAndBottom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0320" behindDoc="0" locked="0" layoutInCell="1" allowOverlap="1" wp14:anchorId="113BCD25" wp14:editId="1E3FCD3C">
            <wp:simplePos x="0" y="0"/>
            <wp:positionH relativeFrom="page">
              <wp:posOffset>7150735</wp:posOffset>
            </wp:positionH>
            <wp:positionV relativeFrom="paragraph">
              <wp:posOffset>822960</wp:posOffset>
            </wp:positionV>
            <wp:extent cx="165735" cy="175895"/>
            <wp:effectExtent l="0" t="0" r="0" b="0"/>
            <wp:wrapTopAndBottom/>
            <wp:docPr id="48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1344" behindDoc="0" locked="0" layoutInCell="1" allowOverlap="1" wp14:anchorId="3E39C6C1" wp14:editId="067A60F4">
            <wp:simplePos x="0" y="0"/>
            <wp:positionH relativeFrom="page">
              <wp:posOffset>242570</wp:posOffset>
            </wp:positionH>
            <wp:positionV relativeFrom="paragraph">
              <wp:posOffset>1176655</wp:posOffset>
            </wp:positionV>
            <wp:extent cx="4913630" cy="175895"/>
            <wp:effectExtent l="0" t="0" r="0" b="0"/>
            <wp:wrapTopAndBottom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2368" behindDoc="0" locked="0" layoutInCell="1" allowOverlap="1" wp14:anchorId="498AAA70" wp14:editId="354F67F2">
            <wp:simplePos x="0" y="0"/>
            <wp:positionH relativeFrom="page">
              <wp:posOffset>5239385</wp:posOffset>
            </wp:positionH>
            <wp:positionV relativeFrom="paragraph">
              <wp:posOffset>1176655</wp:posOffset>
            </wp:positionV>
            <wp:extent cx="1837690" cy="175895"/>
            <wp:effectExtent l="0" t="0" r="0" b="0"/>
            <wp:wrapTopAndBottom/>
            <wp:docPr id="46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 wp14:anchorId="67B959BC" wp14:editId="6B4B8304">
            <wp:simplePos x="0" y="0"/>
            <wp:positionH relativeFrom="page">
              <wp:posOffset>7150735</wp:posOffset>
            </wp:positionH>
            <wp:positionV relativeFrom="paragraph">
              <wp:posOffset>1176655</wp:posOffset>
            </wp:positionV>
            <wp:extent cx="165735" cy="175895"/>
            <wp:effectExtent l="0" t="0" r="0" b="0"/>
            <wp:wrapTopAndBottom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4416" behindDoc="0" locked="0" layoutInCell="1" allowOverlap="1" wp14:anchorId="4CB47356" wp14:editId="313D7A56">
            <wp:simplePos x="0" y="0"/>
            <wp:positionH relativeFrom="page">
              <wp:posOffset>242570</wp:posOffset>
            </wp:positionH>
            <wp:positionV relativeFrom="paragraph">
              <wp:posOffset>1530350</wp:posOffset>
            </wp:positionV>
            <wp:extent cx="4913630" cy="175895"/>
            <wp:effectExtent l="0" t="0" r="0" b="0"/>
            <wp:wrapTopAndBottom/>
            <wp:docPr id="4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5440" behindDoc="0" locked="0" layoutInCell="1" allowOverlap="1" wp14:anchorId="41B9959D" wp14:editId="2C1C189A">
            <wp:simplePos x="0" y="0"/>
            <wp:positionH relativeFrom="page">
              <wp:posOffset>5239385</wp:posOffset>
            </wp:positionH>
            <wp:positionV relativeFrom="paragraph">
              <wp:posOffset>1530350</wp:posOffset>
            </wp:positionV>
            <wp:extent cx="1837690" cy="175895"/>
            <wp:effectExtent l="0" t="0" r="0" b="0"/>
            <wp:wrapTopAndBottom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6464" behindDoc="0" locked="0" layoutInCell="1" allowOverlap="1" wp14:anchorId="07AD8D0B" wp14:editId="3EB2C4C3">
            <wp:simplePos x="0" y="0"/>
            <wp:positionH relativeFrom="page">
              <wp:posOffset>7150735</wp:posOffset>
            </wp:positionH>
            <wp:positionV relativeFrom="paragraph">
              <wp:posOffset>1530350</wp:posOffset>
            </wp:positionV>
            <wp:extent cx="165735" cy="175895"/>
            <wp:effectExtent l="0" t="0" r="0" b="0"/>
            <wp:wrapTopAndBottom/>
            <wp:docPr id="4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7488" behindDoc="0" locked="0" layoutInCell="1" allowOverlap="1" wp14:anchorId="28088CC7" wp14:editId="0E10021A">
            <wp:simplePos x="0" y="0"/>
            <wp:positionH relativeFrom="page">
              <wp:posOffset>242570</wp:posOffset>
            </wp:positionH>
            <wp:positionV relativeFrom="paragraph">
              <wp:posOffset>1884045</wp:posOffset>
            </wp:positionV>
            <wp:extent cx="4913630" cy="175895"/>
            <wp:effectExtent l="0" t="0" r="0" b="0"/>
            <wp:wrapTopAndBottom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8512" behindDoc="0" locked="0" layoutInCell="1" allowOverlap="1" wp14:anchorId="6B0D8775" wp14:editId="17D81337">
            <wp:simplePos x="0" y="0"/>
            <wp:positionH relativeFrom="page">
              <wp:posOffset>5239385</wp:posOffset>
            </wp:positionH>
            <wp:positionV relativeFrom="paragraph">
              <wp:posOffset>1884045</wp:posOffset>
            </wp:positionV>
            <wp:extent cx="1837690" cy="175895"/>
            <wp:effectExtent l="0" t="0" r="0" b="0"/>
            <wp:wrapTopAndBottom/>
            <wp:docPr id="4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9536" behindDoc="0" locked="0" layoutInCell="1" allowOverlap="1" wp14:anchorId="01127331" wp14:editId="1AFE15BC">
            <wp:simplePos x="0" y="0"/>
            <wp:positionH relativeFrom="page">
              <wp:posOffset>7150735</wp:posOffset>
            </wp:positionH>
            <wp:positionV relativeFrom="paragraph">
              <wp:posOffset>1884045</wp:posOffset>
            </wp:positionV>
            <wp:extent cx="165735" cy="175895"/>
            <wp:effectExtent l="0" t="0" r="0" b="0"/>
            <wp:wrapTopAndBottom/>
            <wp:docPr id="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0560" behindDoc="0" locked="0" layoutInCell="1" allowOverlap="1" wp14:anchorId="3BD9D0A1" wp14:editId="0237CECA">
            <wp:simplePos x="0" y="0"/>
            <wp:positionH relativeFrom="page">
              <wp:posOffset>242570</wp:posOffset>
            </wp:positionH>
            <wp:positionV relativeFrom="paragraph">
              <wp:posOffset>2237105</wp:posOffset>
            </wp:positionV>
            <wp:extent cx="4913630" cy="175895"/>
            <wp:effectExtent l="0" t="0" r="0" b="0"/>
            <wp:wrapTopAndBottom/>
            <wp:docPr id="38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1584" behindDoc="0" locked="0" layoutInCell="1" allowOverlap="1" wp14:anchorId="2E258250" wp14:editId="06F2DDCF">
            <wp:simplePos x="0" y="0"/>
            <wp:positionH relativeFrom="page">
              <wp:posOffset>5239385</wp:posOffset>
            </wp:positionH>
            <wp:positionV relativeFrom="paragraph">
              <wp:posOffset>2237105</wp:posOffset>
            </wp:positionV>
            <wp:extent cx="1837690" cy="175895"/>
            <wp:effectExtent l="0" t="0" r="0" b="0"/>
            <wp:wrapTopAndBottom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7005037D" wp14:editId="37DF2F8C">
            <wp:simplePos x="0" y="0"/>
            <wp:positionH relativeFrom="page">
              <wp:posOffset>7150735</wp:posOffset>
            </wp:positionH>
            <wp:positionV relativeFrom="paragraph">
              <wp:posOffset>2237105</wp:posOffset>
            </wp:positionV>
            <wp:extent cx="165735" cy="175895"/>
            <wp:effectExtent l="0" t="0" r="0" b="0"/>
            <wp:wrapTopAndBottom/>
            <wp:docPr id="36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3632" behindDoc="0" locked="0" layoutInCell="1" allowOverlap="1" wp14:anchorId="0B63B6BE" wp14:editId="4B50C9A6">
            <wp:simplePos x="0" y="0"/>
            <wp:positionH relativeFrom="page">
              <wp:posOffset>242570</wp:posOffset>
            </wp:positionH>
            <wp:positionV relativeFrom="paragraph">
              <wp:posOffset>2590800</wp:posOffset>
            </wp:positionV>
            <wp:extent cx="4913630" cy="175895"/>
            <wp:effectExtent l="0" t="0" r="0" b="0"/>
            <wp:wrapTopAndBottom/>
            <wp:docPr id="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4656" behindDoc="0" locked="0" layoutInCell="1" allowOverlap="1" wp14:anchorId="0B6652E5" wp14:editId="35AF0729">
            <wp:simplePos x="0" y="0"/>
            <wp:positionH relativeFrom="page">
              <wp:posOffset>5239385</wp:posOffset>
            </wp:positionH>
            <wp:positionV relativeFrom="paragraph">
              <wp:posOffset>2590800</wp:posOffset>
            </wp:positionV>
            <wp:extent cx="1837690" cy="175895"/>
            <wp:effectExtent l="0" t="0" r="0" b="0"/>
            <wp:wrapTopAndBottom/>
            <wp:docPr id="34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6F86D3AF" wp14:editId="40A3E559">
            <wp:simplePos x="0" y="0"/>
            <wp:positionH relativeFrom="page">
              <wp:posOffset>7150735</wp:posOffset>
            </wp:positionH>
            <wp:positionV relativeFrom="paragraph">
              <wp:posOffset>2590800</wp:posOffset>
            </wp:positionV>
            <wp:extent cx="165735" cy="175895"/>
            <wp:effectExtent l="0" t="0" r="0" b="0"/>
            <wp:wrapTopAndBottom/>
            <wp:docPr id="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1" allowOverlap="1" wp14:anchorId="2273DF21" wp14:editId="08137128">
            <wp:simplePos x="0" y="0"/>
            <wp:positionH relativeFrom="page">
              <wp:posOffset>242570</wp:posOffset>
            </wp:positionH>
            <wp:positionV relativeFrom="paragraph">
              <wp:posOffset>2944495</wp:posOffset>
            </wp:positionV>
            <wp:extent cx="4946015" cy="177165"/>
            <wp:effectExtent l="0" t="0" r="0" b="0"/>
            <wp:wrapTopAndBottom/>
            <wp:docPr id="32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 wp14:anchorId="5243C6E2" wp14:editId="1BC3C0E8">
            <wp:simplePos x="0" y="0"/>
            <wp:positionH relativeFrom="page">
              <wp:posOffset>5239385</wp:posOffset>
            </wp:positionH>
            <wp:positionV relativeFrom="paragraph">
              <wp:posOffset>2944495</wp:posOffset>
            </wp:positionV>
            <wp:extent cx="1849755" cy="177165"/>
            <wp:effectExtent l="0" t="0" r="0" b="0"/>
            <wp:wrapTopAndBottom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0D31BA66" wp14:editId="4899D075">
            <wp:simplePos x="0" y="0"/>
            <wp:positionH relativeFrom="page">
              <wp:posOffset>7150735</wp:posOffset>
            </wp:positionH>
            <wp:positionV relativeFrom="paragraph">
              <wp:posOffset>2944495</wp:posOffset>
            </wp:positionV>
            <wp:extent cx="167005" cy="177165"/>
            <wp:effectExtent l="0" t="0" r="0" b="0"/>
            <wp:wrapTopAndBottom/>
            <wp:docPr id="30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F530E" w14:textId="77777777" w:rsidR="00E00C8E" w:rsidRDefault="001627A2">
      <w:pPr>
        <w:pStyle w:val="Corpsdetexte"/>
        <w:spacing w:before="6"/>
        <w:rPr>
          <w:sz w:val="23"/>
        </w:rPr>
      </w:pPr>
      <w:r>
        <w:rPr>
          <w:sz w:val="23"/>
        </w:rPr>
        <w:tab/>
      </w:r>
    </w:p>
    <w:p w14:paraId="69B22C48" w14:textId="77777777" w:rsidR="00E00C8E" w:rsidRDefault="001627A2">
      <w:pPr>
        <w:pStyle w:val="Corpsdetexte"/>
        <w:spacing w:before="2"/>
        <w:rPr>
          <w:sz w:val="22"/>
        </w:rPr>
      </w:pPr>
      <w:r>
        <w:rPr>
          <w:sz w:val="22"/>
        </w:rPr>
        <w:tab/>
      </w:r>
    </w:p>
    <w:p w14:paraId="7359AB15" w14:textId="77777777" w:rsidR="00E00C8E" w:rsidRDefault="001627A2">
      <w:pPr>
        <w:pStyle w:val="Corpsdetexte"/>
        <w:spacing w:before="2"/>
        <w:rPr>
          <w:sz w:val="22"/>
        </w:rPr>
      </w:pPr>
      <w:r>
        <w:rPr>
          <w:sz w:val="22"/>
        </w:rPr>
        <w:tab/>
      </w:r>
    </w:p>
    <w:p w14:paraId="5205382B" w14:textId="77777777" w:rsidR="00E00C8E" w:rsidRDefault="00E00C8E">
      <w:pPr>
        <w:pStyle w:val="Corpsdetexte"/>
        <w:spacing w:before="2"/>
        <w:rPr>
          <w:sz w:val="22"/>
        </w:rPr>
      </w:pPr>
    </w:p>
    <w:p w14:paraId="2D48A70F" w14:textId="77777777" w:rsidR="00E00C8E" w:rsidRDefault="00E00C8E">
      <w:pPr>
        <w:pStyle w:val="Corpsdetexte"/>
        <w:spacing w:before="2"/>
        <w:rPr>
          <w:sz w:val="22"/>
        </w:rPr>
      </w:pPr>
    </w:p>
    <w:p w14:paraId="573DB155" w14:textId="77777777" w:rsidR="00E00C8E" w:rsidRDefault="00E00C8E">
      <w:pPr>
        <w:pStyle w:val="Corpsdetexte"/>
        <w:spacing w:before="2"/>
        <w:rPr>
          <w:sz w:val="22"/>
        </w:rPr>
      </w:pPr>
    </w:p>
    <w:p w14:paraId="74C8DD45" w14:textId="77777777" w:rsidR="00E00C8E" w:rsidRDefault="00E00C8E">
      <w:pPr>
        <w:pStyle w:val="Corpsdetexte"/>
        <w:spacing w:before="2"/>
        <w:rPr>
          <w:sz w:val="22"/>
        </w:rPr>
      </w:pPr>
    </w:p>
    <w:p w14:paraId="58DDA6A3" w14:textId="77777777" w:rsidR="00E00C8E" w:rsidRDefault="00E00C8E">
      <w:pPr>
        <w:pStyle w:val="Corpsdetexte"/>
        <w:rPr>
          <w:sz w:val="20"/>
        </w:rPr>
      </w:pPr>
    </w:p>
    <w:p w14:paraId="4A4E9DBF" w14:textId="284C41CC" w:rsidR="00E00C8E" w:rsidRDefault="003C56D3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7C89CEB" wp14:editId="6EE6D37C">
                <wp:simplePos x="0" y="0"/>
                <wp:positionH relativeFrom="column">
                  <wp:posOffset>5592445</wp:posOffset>
                </wp:positionH>
                <wp:positionV relativeFrom="paragraph">
                  <wp:posOffset>7620</wp:posOffset>
                </wp:positionV>
                <wp:extent cx="1586865" cy="248285"/>
                <wp:effectExtent l="0" t="0" r="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81DE1" w14:textId="77777777" w:rsidR="001627A2" w:rsidRDefault="001627A2" w:rsidP="001627A2">
                            <w:pPr>
                              <w:jc w:val="center"/>
                            </w:pPr>
                            <w:r>
                              <w:t>Montant à saisir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9CEB" id="_x0000_s1034" type="#_x0000_t202" style="position:absolute;margin-left:440.35pt;margin-top:.6pt;width:124.95pt;height:19.5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" filled="f" stroked="f">
                <v:textbox>
                  <w:txbxContent>
                    <w:p w14:paraId="32981DE1" w14:textId="77777777" w:rsidR="001627A2" w:rsidRDefault="001627A2" w:rsidP="001627A2">
                      <w:pPr>
                        <w:jc w:val="center"/>
                      </w:pPr>
                      <w:r>
                        <w:t>Montant à saisir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7638B03F" wp14:editId="5599B2E3">
                <wp:simplePos x="0" y="0"/>
                <wp:positionH relativeFrom="page">
                  <wp:posOffset>236855</wp:posOffset>
                </wp:positionH>
                <wp:positionV relativeFrom="page">
                  <wp:posOffset>7155180</wp:posOffset>
                </wp:positionV>
                <wp:extent cx="7160895" cy="3364230"/>
                <wp:effectExtent l="0" t="0" r="0" b="0"/>
                <wp:wrapNone/>
                <wp:docPr id="1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895" cy="3364230"/>
                          <a:chOff x="382" y="11268"/>
                          <a:chExt cx="11277" cy="5298"/>
                        </a:xfrm>
                      </wpg:grpSpPr>
                      <pic:pic xmlns:pic="http://schemas.openxmlformats.org/drawingml/2006/picture">
                        <pic:nvPicPr>
                          <pic:cNvPr id="1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15369"/>
                            <a:ext cx="2631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1" y="12144"/>
                            <a:ext cx="269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2144"/>
                            <a:ext cx="269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1268"/>
                            <a:ext cx="11143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12144"/>
                            <a:ext cx="8463" cy="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13503"/>
                            <a:ext cx="204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24" y="14047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8709">
                            <a:solidFill>
                              <a:srgbClr val="221F1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2663"/>
                            <a:ext cx="2697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12515"/>
                            <a:ext cx="2609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16432"/>
                            <a:ext cx="255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12283"/>
                            <a:ext cx="9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048FA" w14:textId="77777777" w:rsidR="00E00C8E" w:rsidRDefault="008D5B9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 w:rsidR="000A3BC6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/0</w:t>
                              </w:r>
                              <w:r w:rsidR="000A3BC6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12312"/>
                            <a:ext cx="5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75B96" w14:textId="77777777" w:rsidR="00E00C8E" w:rsidRDefault="000A3BC6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  <w:r w:rsidR="008D5B90">
                                <w:rPr>
                                  <w:b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12312"/>
                            <a:ext cx="9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0AF1F" w14:textId="77777777" w:rsidR="00E00C8E" w:rsidRDefault="008D5B9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 w:rsidR="000A3BC6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/0</w:t>
                              </w:r>
                              <w:r w:rsidR="000A3BC6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12312"/>
                            <a:ext cx="5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5614E" w14:textId="77777777" w:rsidR="00E00C8E" w:rsidRDefault="000A3BC6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  <w:r w:rsidR="008D5B90">
                                <w:rPr>
                                  <w:b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12312"/>
                            <a:ext cx="9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BF7FD" w14:textId="77777777" w:rsidR="00E00C8E" w:rsidRDefault="008D5B9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 w:rsidR="000A3BC6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/0</w:t>
                              </w:r>
                              <w:r w:rsidR="000A3BC6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/2021</w:t>
                              </w:r>
                              <w:r w:rsidR="000A3BC6"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7958" y="12312"/>
                            <a:ext cx="5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CD9CD" w14:textId="77777777" w:rsidR="00E00C8E" w:rsidRDefault="000A3BC6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  <w:r w:rsidR="008D5B90">
                                <w:rPr>
                                  <w:b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8B03F" id="docshapegroup7" o:spid="_x0000_s1035" style="position:absolute;margin-left:18.65pt;margin-top:563.4pt;width:563.85pt;height:264.9pt;z-index:-251647488;mso-position-horizontal-relative:page;mso-position-vertical-relative:page" coordorigin="382,11268" coordsize="11277,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">
                <v:shape id="docshape8" o:spid="_x0000_s1036" type="#_x0000_t75" style="position:absolute;left:6041;top:15369;width:2631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">
                  <v:imagedata r:id="rId46" o:title=""/>
                </v:shape>
                <v:shape id="docshape9" o:spid="_x0000_s1037" type="#_x0000_t75" style="position:absolute;left:6011;top:12144;width:269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">
                  <v:imagedata r:id="rId47" o:title=""/>
                </v:shape>
                <v:shape id="docshape10" o:spid="_x0000_s1038" type="#_x0000_t75" style="position:absolute;left:381;top:12144;width:269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">
                  <v:imagedata r:id="rId48" o:title=""/>
                </v:shape>
                <v:shape id="docshape11" o:spid="_x0000_s1039" type="#_x0000_t75" style="position:absolute;left:381;top:11268;width:1114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">
                  <v:imagedata r:id="rId49" o:title=""/>
                </v:shape>
                <v:shape id="docshape12" o:spid="_x0000_s1040" type="#_x0000_t75" style="position:absolute;left:3196;top:12144;width:8463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">
                  <v:imagedata r:id="rId50" o:title=""/>
                </v:shape>
                <v:shape id="docshape13" o:spid="_x0000_s1041" type="#_x0000_t75" style="position:absolute;left:418;top:13503;width:204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">
                  <v:imagedata r:id="rId51" o:title=""/>
                </v:shape>
                <v:line id="Line 12" o:spid="_x0000_s1042" style="position:absolute;visibility:visible;mso-wrap-style:square" from="424,14047" to="3034,1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" strokecolor="#221f1f" strokeweight=".24192mm">
                  <v:stroke dashstyle="1 1"/>
                </v:line>
                <v:shape id="docshape14" o:spid="_x0000_s1043" type="#_x0000_t75" style="position:absolute;left:381;top:12663;width:2697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">
                  <v:imagedata r:id="rId52" o:title=""/>
                </v:shape>
                <v:shape id="docshape15" o:spid="_x0000_s1044" type="#_x0000_t75" style="position:absolute;left:8865;top:12515;width:2609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">
                  <v:imagedata r:id="rId53" o:title=""/>
                </v:shape>
                <v:shape id="docshape16" o:spid="_x0000_s1045" type="#_x0000_t75" style="position:absolute;left:6078;top:16432;width:255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">
                  <v:imagedata r:id="rId54" o:title=""/>
                </v:shape>
                <v:shape id="docshape17" o:spid="_x0000_s1046" type="#_x0000_t202" style="position:absolute;left:739;top:12283;width:95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C6048FA" w14:textId="77777777" w:rsidR="00E00C8E" w:rsidRDefault="008D5B9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  <w:r w:rsidR="000A3BC6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/0</w:t>
                        </w:r>
                        <w:r w:rsidR="000A3BC6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/2021</w:t>
                        </w:r>
                      </w:p>
                    </w:txbxContent>
                  </v:textbox>
                </v:shape>
                <v:shape id="docshape18" o:spid="_x0000_s1047" type="#_x0000_t202" style="position:absolute;left:2323;top:12312;width:5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6675B96" w14:textId="77777777" w:rsidR="00E00C8E" w:rsidRDefault="000A3BC6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00</w:t>
                        </w:r>
                        <w:r w:rsidR="008D5B90">
                          <w:rPr>
                            <w:b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sz w:val="18"/>
                          </w:rPr>
                          <w:t>00</w:t>
                        </w:r>
                      </w:p>
                    </w:txbxContent>
                  </v:textbox>
                </v:shape>
                <v:shape id="docshape19" o:spid="_x0000_s1048" type="#_x0000_t202" style="position:absolute;left:3561;top:12312;width:95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1B0AF1F" w14:textId="77777777" w:rsidR="00E00C8E" w:rsidRDefault="008D5B9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  <w:r w:rsidR="000A3BC6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/0</w:t>
                        </w:r>
                        <w:r w:rsidR="000A3BC6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/2021</w:t>
                        </w:r>
                      </w:p>
                    </w:txbxContent>
                  </v:textbox>
                </v:shape>
                <v:shape id="docshape20" o:spid="_x0000_s1049" type="#_x0000_t202" style="position:absolute;left:5155;top:12312;width:5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1F5614E" w14:textId="77777777" w:rsidR="00E00C8E" w:rsidRDefault="000A3BC6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00</w:t>
                        </w:r>
                        <w:r w:rsidR="008D5B90">
                          <w:rPr>
                            <w:b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sz w:val="18"/>
                          </w:rPr>
                          <w:t>00</w:t>
                        </w:r>
                      </w:p>
                    </w:txbxContent>
                  </v:textbox>
                </v:shape>
                <v:shape id="docshape21" o:spid="_x0000_s1050" type="#_x0000_t202" style="position:absolute;left:6316;top:12312;width:95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63BF7FD" w14:textId="77777777" w:rsidR="00E00C8E" w:rsidRDefault="008D5B9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  <w:r w:rsidR="000A3BC6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/0</w:t>
                        </w:r>
                        <w:r w:rsidR="000A3BC6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/2021</w:t>
                        </w:r>
                        <w:r w:rsidR="000A3BC6">
                          <w:rPr>
                            <w:b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docshape22" o:spid="_x0000_s1051" type="#_x0000_t202" style="position:absolute;left:7958;top:12312;width:5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94CD9CD" w14:textId="77777777" w:rsidR="00E00C8E" w:rsidRDefault="000A3BC6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00</w:t>
                        </w:r>
                        <w:r w:rsidR="008D5B90">
                          <w:rPr>
                            <w:b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sz w:val="18"/>
                          </w:rPr>
                          <w:t>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067CC2" w14:textId="77777777" w:rsidR="00E00C8E" w:rsidRDefault="00E00C8E">
      <w:pPr>
        <w:pStyle w:val="Corpsdetexte"/>
        <w:rPr>
          <w:sz w:val="20"/>
        </w:rPr>
      </w:pPr>
    </w:p>
    <w:p w14:paraId="24ECE62F" w14:textId="77777777" w:rsidR="00E00C8E" w:rsidRDefault="00E00C8E">
      <w:pPr>
        <w:pStyle w:val="Corpsdetexte"/>
        <w:rPr>
          <w:sz w:val="20"/>
        </w:rPr>
      </w:pPr>
    </w:p>
    <w:p w14:paraId="2F476C65" w14:textId="77777777" w:rsidR="00E00C8E" w:rsidRDefault="00E00C8E">
      <w:pPr>
        <w:pStyle w:val="Corpsdetexte"/>
        <w:rPr>
          <w:sz w:val="20"/>
        </w:rPr>
      </w:pPr>
    </w:p>
    <w:p w14:paraId="621637EE" w14:textId="77777777" w:rsidR="00E00C8E" w:rsidRDefault="00E00C8E">
      <w:pPr>
        <w:pStyle w:val="Corpsdetexte"/>
        <w:rPr>
          <w:sz w:val="20"/>
        </w:rPr>
      </w:pPr>
    </w:p>
    <w:p w14:paraId="096C8C1E" w14:textId="77777777" w:rsidR="00E00C8E" w:rsidRDefault="00E00C8E" w:rsidP="000A3BC6">
      <w:pPr>
        <w:pStyle w:val="Corpsdetexte"/>
        <w:tabs>
          <w:tab w:val="left" w:pos="2375"/>
        </w:tabs>
        <w:rPr>
          <w:sz w:val="20"/>
        </w:rPr>
      </w:pPr>
    </w:p>
    <w:p w14:paraId="24480888" w14:textId="77777777" w:rsidR="00E00C8E" w:rsidRDefault="00E00C8E">
      <w:pPr>
        <w:pStyle w:val="Corpsdetexte"/>
        <w:rPr>
          <w:sz w:val="20"/>
        </w:rPr>
      </w:pPr>
    </w:p>
    <w:p w14:paraId="7A7C14A2" w14:textId="77777777" w:rsidR="00E00C8E" w:rsidRDefault="00E00C8E">
      <w:pPr>
        <w:pStyle w:val="Corpsdetexte"/>
        <w:rPr>
          <w:sz w:val="20"/>
        </w:rPr>
      </w:pPr>
    </w:p>
    <w:p w14:paraId="053072C8" w14:textId="77777777" w:rsidR="00E00C8E" w:rsidRDefault="00E00C8E">
      <w:pPr>
        <w:pStyle w:val="Corpsdetexte"/>
        <w:rPr>
          <w:sz w:val="12"/>
          <w:szCs w:val="12"/>
        </w:rPr>
      </w:pPr>
    </w:p>
    <w:p w14:paraId="2EB013BC" w14:textId="77777777" w:rsidR="001627A2" w:rsidRDefault="001627A2">
      <w:pPr>
        <w:pStyle w:val="Corpsdetexte"/>
        <w:rPr>
          <w:sz w:val="12"/>
          <w:szCs w:val="12"/>
        </w:rPr>
      </w:pPr>
    </w:p>
    <w:p w14:paraId="33F1EC2A" w14:textId="77777777" w:rsidR="001627A2" w:rsidRPr="001627A2" w:rsidRDefault="001627A2">
      <w:pPr>
        <w:pStyle w:val="Corpsdetexte"/>
        <w:rPr>
          <w:sz w:val="12"/>
          <w:szCs w:val="12"/>
        </w:rPr>
      </w:pPr>
    </w:p>
    <w:p w14:paraId="62FDCB11" w14:textId="77777777" w:rsidR="00E00C8E" w:rsidRPr="001627A2" w:rsidRDefault="00E00C8E">
      <w:pPr>
        <w:pStyle w:val="Corpsdetexte"/>
        <w:rPr>
          <w:sz w:val="12"/>
          <w:szCs w:val="12"/>
        </w:rPr>
      </w:pPr>
    </w:p>
    <w:p w14:paraId="3D6433C7" w14:textId="77777777" w:rsidR="00E00C8E" w:rsidRPr="001627A2" w:rsidRDefault="001627A2">
      <w:pPr>
        <w:pStyle w:val="Corpsdetexte"/>
        <w:rPr>
          <w:sz w:val="16"/>
          <w:szCs w:val="16"/>
        </w:rPr>
      </w:pPr>
      <w:r>
        <w:rPr>
          <w:sz w:val="20"/>
        </w:rPr>
        <w:tab/>
      </w:r>
      <w:r w:rsidRPr="00614818">
        <w:rPr>
          <w:bCs/>
          <w:sz w:val="16"/>
          <w:szCs w:val="16"/>
        </w:rPr>
        <w:t>Nom du Conseiller</w:t>
      </w:r>
    </w:p>
    <w:p w14:paraId="482322A6" w14:textId="77777777" w:rsidR="00E00C8E" w:rsidRPr="001627A2" w:rsidRDefault="00E00C8E">
      <w:pPr>
        <w:pStyle w:val="Corpsdetexte"/>
        <w:rPr>
          <w:sz w:val="16"/>
          <w:szCs w:val="16"/>
        </w:rPr>
      </w:pPr>
    </w:p>
    <w:p w14:paraId="06F50D7B" w14:textId="749618BE" w:rsidR="00E00C8E" w:rsidRDefault="003C56D3">
      <w:pPr>
        <w:pStyle w:val="Corpsdetexte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77CE48A9" wp14:editId="646E3FE5">
            <wp:simplePos x="0" y="0"/>
            <wp:positionH relativeFrom="page">
              <wp:posOffset>156845</wp:posOffset>
            </wp:positionH>
            <wp:positionV relativeFrom="paragraph">
              <wp:posOffset>144145</wp:posOffset>
            </wp:positionV>
            <wp:extent cx="1797050" cy="1414145"/>
            <wp:effectExtent l="0" t="0" r="0" b="0"/>
            <wp:wrapTopAndBottom/>
            <wp:docPr id="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C8E">
      <w:type w:val="continuous"/>
      <w:pgSz w:w="11910" w:h="16840"/>
      <w:pgMar w:top="260" w:right="28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D3"/>
    <w:rsid w:val="000A3BC6"/>
    <w:rsid w:val="001627A2"/>
    <w:rsid w:val="001B5693"/>
    <w:rsid w:val="003C56D3"/>
    <w:rsid w:val="008D5B90"/>
    <w:rsid w:val="009706D9"/>
    <w:rsid w:val="00E0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9E23"/>
  <w15:docId w15:val="{2D47BEEE-8C8A-4A49-AAAD-4908CBAA4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itre1">
    <w:name w:val="heading 1"/>
    <w:basedOn w:val="Normal"/>
    <w:uiPriority w:val="9"/>
    <w:qFormat/>
    <w:pPr>
      <w:spacing w:before="2"/>
      <w:ind w:left="110"/>
      <w:outlineLvl w:val="0"/>
    </w:pPr>
    <w:rPr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42"/>
      <w:ind w:left="1378" w:right="2625"/>
      <w:jc w:val="center"/>
    </w:pPr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adoul\Documents\SWA\Clients%20wm\orclients\or%20Peugeot%2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 Peugeot </Template>
  <TotalTime>0</TotalTime>
  <Pages>1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JADOUL</dc:creator>
  <cp:keywords/>
  <cp:lastModifiedBy>Julie JADOUL</cp:lastModifiedBy>
  <cp:revision>1</cp:revision>
  <dcterms:created xsi:type="dcterms:W3CDTF">2021-08-15T17:10:00Z</dcterms:created>
  <dcterms:modified xsi:type="dcterms:W3CDTF">2021-08-15T17:10:00Z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2021-08-14T00:00:00Z</vt:filetime>
  </property>
</Properties>
</file>