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A483D" w14:textId="1ABB61B5" w:rsidR="007519B4" w:rsidRDefault="009B427C">
      <w:pPr>
        <w:pStyle w:val="Corpsdetexte"/>
        <w:ind w:left="230"/>
        <w:rPr>
          <w:rFonts w:ascii="Times New Roman"/>
          <w:sz w:val="20"/>
        </w:rPr>
      </w:pPr>
      <w:r w:rsidRPr="008E65E7">
        <w:rPr>
          <w:rFonts w:ascii="Times New Roman"/>
          <w:noProof/>
          <w:sz w:val="20"/>
        </w:rPr>
        <w:drawing>
          <wp:inline distT="0" distB="0" distL="0" distR="0" wp14:anchorId="5297C023" wp14:editId="3EA35331">
            <wp:extent cx="847725" cy="3429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3D3A" w14:textId="011A3D79" w:rsidR="007519B4" w:rsidRDefault="009B427C">
      <w:pPr>
        <w:tabs>
          <w:tab w:val="left" w:pos="4199"/>
          <w:tab w:val="right" w:pos="8518"/>
        </w:tabs>
        <w:spacing w:line="242" w:lineRule="exact"/>
        <w:ind w:left="11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22B2E106" wp14:editId="16742774">
            <wp:simplePos x="0" y="0"/>
            <wp:positionH relativeFrom="page">
              <wp:posOffset>2432050</wp:posOffset>
            </wp:positionH>
            <wp:positionV relativeFrom="paragraph">
              <wp:posOffset>-309245</wp:posOffset>
            </wp:positionV>
            <wp:extent cx="2888615" cy="415925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436F62A5" wp14:editId="31188BBD">
            <wp:simplePos x="0" y="0"/>
            <wp:positionH relativeFrom="page">
              <wp:posOffset>6675120</wp:posOffset>
            </wp:positionH>
            <wp:positionV relativeFrom="paragraph">
              <wp:posOffset>-309245</wp:posOffset>
            </wp:positionV>
            <wp:extent cx="485140" cy="433705"/>
            <wp:effectExtent l="0" t="0" r="0" b="0"/>
            <wp:wrapNone/>
            <wp:docPr id="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CE">
        <w:rPr>
          <w:b/>
          <w:spacing w:val="-2"/>
          <w:sz w:val="16"/>
        </w:rPr>
        <w:t>GARAGE Citroen</w:t>
      </w:r>
      <w:r w:rsidR="008E65E7">
        <w:rPr>
          <w:b/>
          <w:spacing w:val="-1"/>
          <w:sz w:val="16"/>
        </w:rPr>
        <w:tab/>
      </w:r>
      <w:r w:rsidR="005547CE">
        <w:rPr>
          <w:b/>
          <w:position w:val="2"/>
          <w:sz w:val="16"/>
        </w:rPr>
        <w:t>Nom client</w:t>
      </w:r>
      <w:r w:rsidR="008E65E7">
        <w:rPr>
          <w:b/>
          <w:position w:val="2"/>
          <w:sz w:val="16"/>
        </w:rPr>
        <w:tab/>
      </w:r>
      <w:r w:rsidR="005547CE">
        <w:rPr>
          <w:b/>
          <w:position w:val="-5"/>
          <w:sz w:val="24"/>
        </w:rPr>
        <w:t>00000</w:t>
      </w:r>
    </w:p>
    <w:p w14:paraId="1FC3B7A8" w14:textId="77777777" w:rsidR="007519B4" w:rsidRDefault="007519B4">
      <w:pPr>
        <w:spacing w:line="242" w:lineRule="exact"/>
        <w:rPr>
          <w:sz w:val="24"/>
        </w:rPr>
        <w:sectPr w:rsidR="007519B4">
          <w:type w:val="continuous"/>
          <w:pgSz w:w="11910" w:h="16840"/>
          <w:pgMar w:top="160" w:right="220" w:bottom="0" w:left="120" w:header="720" w:footer="720" w:gutter="0"/>
          <w:cols w:space="720"/>
        </w:sectPr>
      </w:pPr>
    </w:p>
    <w:p w14:paraId="32697CDA" w14:textId="77777777" w:rsidR="007519B4" w:rsidRDefault="005547CE">
      <w:pPr>
        <w:spacing w:line="179" w:lineRule="exact"/>
        <w:ind w:left="110"/>
        <w:rPr>
          <w:b/>
          <w:sz w:val="16"/>
        </w:rPr>
      </w:pPr>
      <w:r>
        <w:rPr>
          <w:b/>
          <w:spacing w:val="-2"/>
          <w:sz w:val="16"/>
        </w:rPr>
        <w:t xml:space="preserve"> </w:t>
      </w:r>
    </w:p>
    <w:p w14:paraId="13E7825A" w14:textId="77777777" w:rsidR="007519B4" w:rsidRDefault="005547CE">
      <w:pPr>
        <w:pStyle w:val="Titre1"/>
        <w:spacing w:before="36"/>
      </w:pPr>
      <w:r>
        <w:t>Adresse 1</w:t>
      </w:r>
    </w:p>
    <w:p w14:paraId="3380714A" w14:textId="77777777" w:rsidR="005547CE" w:rsidRDefault="005547CE">
      <w:pPr>
        <w:spacing w:before="2" w:line="256" w:lineRule="auto"/>
        <w:ind w:left="110" w:right="459"/>
        <w:rPr>
          <w:spacing w:val="-2"/>
          <w:sz w:val="14"/>
        </w:rPr>
      </w:pPr>
      <w:r>
        <w:rPr>
          <w:spacing w:val="-2"/>
          <w:sz w:val="14"/>
        </w:rPr>
        <w:t>Adresse 2</w:t>
      </w:r>
    </w:p>
    <w:p w14:paraId="6186FF5E" w14:textId="77777777" w:rsidR="007519B4" w:rsidRDefault="005547CE">
      <w:pPr>
        <w:spacing w:before="2" w:line="256" w:lineRule="auto"/>
        <w:ind w:left="110" w:right="459"/>
        <w:rPr>
          <w:sz w:val="14"/>
        </w:rPr>
      </w:pPr>
      <w:r>
        <w:rPr>
          <w:sz w:val="14"/>
        </w:rPr>
        <w:t>Code Postal   Ville</w:t>
      </w:r>
    </w:p>
    <w:p w14:paraId="12FFB109" w14:textId="77777777" w:rsidR="007519B4" w:rsidRDefault="008E65E7">
      <w:pPr>
        <w:pStyle w:val="Corpsdetexte"/>
        <w:spacing w:before="30"/>
        <w:ind w:left="110"/>
      </w:pPr>
      <w:r>
        <w:t>Tél.:</w:t>
      </w:r>
      <w:r>
        <w:rPr>
          <w:spacing w:val="-4"/>
        </w:rPr>
        <w:t xml:space="preserve"> </w:t>
      </w:r>
      <w:r>
        <w:t>0</w:t>
      </w:r>
      <w:r w:rsidR="005547CE">
        <w:t>0 00 00 00 00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Fax:</w:t>
      </w:r>
      <w:r>
        <w:rPr>
          <w:spacing w:val="-3"/>
        </w:rPr>
        <w:t xml:space="preserve"> </w:t>
      </w:r>
      <w:r w:rsidR="005547CE">
        <w:t>00 00 00 00 00</w:t>
      </w:r>
    </w:p>
    <w:p w14:paraId="763771B8" w14:textId="77777777" w:rsidR="007519B4" w:rsidRDefault="008E65E7">
      <w:pPr>
        <w:spacing w:before="2"/>
        <w:rPr>
          <w:sz w:val="4"/>
        </w:rPr>
      </w:pPr>
      <w:r>
        <w:br w:type="column"/>
      </w:r>
    </w:p>
    <w:p w14:paraId="48129CAD" w14:textId="0CB294C3" w:rsidR="007519B4" w:rsidRDefault="009B427C">
      <w:pPr>
        <w:pStyle w:val="Corpsdetexte"/>
        <w:spacing w:line="120" w:lineRule="exact"/>
        <w:ind w:left="110"/>
        <w:rPr>
          <w:sz w:val="12"/>
        </w:rPr>
      </w:pPr>
      <w:r w:rsidRPr="008E65E7">
        <w:rPr>
          <w:noProof/>
          <w:position w:val="-1"/>
          <w:sz w:val="12"/>
        </w:rPr>
        <w:drawing>
          <wp:inline distT="0" distB="0" distL="0" distR="0" wp14:anchorId="23282803" wp14:editId="6E8558F5">
            <wp:extent cx="390525" cy="7620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6401" w14:textId="77777777" w:rsidR="007519B4" w:rsidRDefault="005547CE" w:rsidP="00614818">
      <w:pPr>
        <w:spacing w:before="85"/>
        <w:ind w:left="142"/>
        <w:rPr>
          <w:sz w:val="12"/>
        </w:rPr>
      </w:pPr>
      <w:r>
        <w:rPr>
          <w:sz w:val="12"/>
        </w:rPr>
        <w:t>Adresse 1</w:t>
      </w:r>
    </w:p>
    <w:p w14:paraId="6F3634F4" w14:textId="77777777" w:rsidR="007519B4" w:rsidRDefault="005547CE" w:rsidP="00614818">
      <w:pPr>
        <w:spacing w:before="6"/>
        <w:ind w:left="142"/>
        <w:rPr>
          <w:sz w:val="12"/>
        </w:rPr>
      </w:pPr>
      <w:r>
        <w:rPr>
          <w:sz w:val="12"/>
        </w:rPr>
        <w:t>Code postal Ville</w:t>
      </w:r>
    </w:p>
    <w:p w14:paraId="0D9A767F" w14:textId="77777777" w:rsidR="007519B4" w:rsidRDefault="007519B4">
      <w:pPr>
        <w:pStyle w:val="Corpsdetexte"/>
        <w:spacing w:before="5"/>
        <w:rPr>
          <w:sz w:val="18"/>
        </w:rPr>
      </w:pPr>
    </w:p>
    <w:p w14:paraId="79C0915E" w14:textId="2B27F24D" w:rsidR="007519B4" w:rsidRDefault="009B427C">
      <w:pPr>
        <w:spacing w:line="174" w:lineRule="exact"/>
        <w:ind w:left="110"/>
        <w:rPr>
          <w:sz w:val="15"/>
        </w:rPr>
      </w:pPr>
      <w:r w:rsidRPr="008E65E7">
        <w:rPr>
          <w:noProof/>
          <w:position w:val="-2"/>
          <w:sz w:val="12"/>
        </w:rPr>
        <w:drawing>
          <wp:inline distT="0" distB="0" distL="0" distR="0" wp14:anchorId="5693CD49" wp14:editId="689EB238">
            <wp:extent cx="200025" cy="7620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5E7">
        <w:rPr>
          <w:rFonts w:ascii="Times New Roman"/>
          <w:spacing w:val="90"/>
          <w:position w:val="-2"/>
          <w:sz w:val="15"/>
        </w:rPr>
        <w:t xml:space="preserve"> </w:t>
      </w:r>
      <w:r w:rsidRPr="008E65E7">
        <w:rPr>
          <w:noProof/>
          <w:spacing w:val="90"/>
          <w:sz w:val="15"/>
        </w:rPr>
        <w:drawing>
          <wp:inline distT="0" distB="0" distL="0" distR="0" wp14:anchorId="7F374D52" wp14:editId="33968F1D">
            <wp:extent cx="114300" cy="95250"/>
            <wp:effectExtent l="0" t="0" r="0" b="0"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818" w:rsidRPr="00614818">
        <w:rPr>
          <w:noProof/>
          <w:position w:val="-3"/>
          <w:sz w:val="16"/>
          <w:szCs w:val="16"/>
        </w:rPr>
        <w:t xml:space="preserve">  00 00 00 00</w:t>
      </w:r>
    </w:p>
    <w:p w14:paraId="6B95BBEE" w14:textId="6528DCF0" w:rsidR="007519B4" w:rsidRDefault="008E65E7">
      <w:pPr>
        <w:pStyle w:val="Corpsdetexte"/>
        <w:tabs>
          <w:tab w:val="left" w:pos="3446"/>
        </w:tabs>
        <w:spacing w:before="25"/>
        <w:ind w:left="1173"/>
      </w:pPr>
      <w:r>
        <w:br w:type="column"/>
      </w:r>
      <w:r w:rsidR="005547CE">
        <w:rPr>
          <w:spacing w:val="-2"/>
        </w:rPr>
        <w:t>0000</w:t>
      </w:r>
      <w:r>
        <w:rPr>
          <w:spacing w:val="-2"/>
        </w:rPr>
        <w:tab/>
      </w:r>
      <w:r w:rsidR="009B427C" w:rsidRPr="00CD6AAB">
        <w:rPr>
          <w:noProof/>
        </w:rPr>
        <w:drawing>
          <wp:inline distT="0" distB="0" distL="0" distR="0" wp14:anchorId="079E40E6" wp14:editId="034ABC5D">
            <wp:extent cx="828675" cy="104775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922B" w14:textId="1474A727" w:rsidR="007519B4" w:rsidRDefault="009B427C">
      <w:pPr>
        <w:pStyle w:val="Titre1"/>
        <w:spacing w:before="68"/>
        <w:ind w:left="1163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D2C5FA4" wp14:editId="450CBB27">
            <wp:simplePos x="0" y="0"/>
            <wp:positionH relativeFrom="page">
              <wp:posOffset>4384675</wp:posOffset>
            </wp:positionH>
            <wp:positionV relativeFrom="paragraph">
              <wp:posOffset>-106045</wp:posOffset>
            </wp:positionV>
            <wp:extent cx="488950" cy="224155"/>
            <wp:effectExtent l="0" t="0" r="0" b="0"/>
            <wp:wrapNone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CE">
        <w:t>Nom client</w:t>
      </w:r>
    </w:p>
    <w:p w14:paraId="3C8F6D70" w14:textId="4500B10B" w:rsidR="007519B4" w:rsidRDefault="009B427C">
      <w:pPr>
        <w:pStyle w:val="Titre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A5DF73D" wp14:editId="5D4541F8">
            <wp:simplePos x="0" y="0"/>
            <wp:positionH relativeFrom="page">
              <wp:posOffset>4384675</wp:posOffset>
            </wp:positionH>
            <wp:positionV relativeFrom="paragraph">
              <wp:posOffset>50165</wp:posOffset>
            </wp:positionV>
            <wp:extent cx="707390" cy="75565"/>
            <wp:effectExtent l="0" t="0" r="0" b="0"/>
            <wp:wrapNone/>
            <wp:docPr id="5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CE">
        <w:t>Immat</w:t>
      </w:r>
    </w:p>
    <w:p w14:paraId="65663827" w14:textId="016D0969" w:rsidR="007519B4" w:rsidRDefault="009B427C">
      <w:pPr>
        <w:pStyle w:val="Corpsdetexte"/>
        <w:spacing w:before="70"/>
        <w:ind w:left="110"/>
      </w:pPr>
      <w:r w:rsidRPr="008E65E7">
        <w:rPr>
          <w:noProof/>
          <w:position w:val="1"/>
        </w:rPr>
        <w:drawing>
          <wp:inline distT="0" distB="0" distL="0" distR="0" wp14:anchorId="51E29EC6" wp14:editId="4EF3FE3B">
            <wp:extent cx="828675" cy="76200"/>
            <wp:effectExtent l="0" t="0" r="0" b="0"/>
            <wp:docPr id="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5E7">
        <w:rPr>
          <w:rFonts w:ascii="Times New Roman"/>
          <w:sz w:val="20"/>
        </w:rPr>
        <w:t xml:space="preserve"> </w:t>
      </w:r>
      <w:r w:rsidR="008E65E7">
        <w:rPr>
          <w:rFonts w:ascii="Times New Roman"/>
          <w:spacing w:val="-25"/>
          <w:sz w:val="20"/>
        </w:rPr>
        <w:t xml:space="preserve"> </w:t>
      </w:r>
      <w:r w:rsidR="008E65E7">
        <w:t>01/02/2000</w:t>
      </w:r>
    </w:p>
    <w:p w14:paraId="1D852189" w14:textId="77777777" w:rsidR="007519B4" w:rsidRDefault="007519B4">
      <w:pPr>
        <w:sectPr w:rsidR="007519B4">
          <w:type w:val="continuous"/>
          <w:pgSz w:w="11910" w:h="16840"/>
          <w:pgMar w:top="160" w:right="220" w:bottom="0" w:left="120" w:header="720" w:footer="720" w:gutter="0"/>
          <w:cols w:num="3" w:space="720" w:equalWidth="0">
            <w:col w:w="2725" w:space="899"/>
            <w:col w:w="2451" w:space="600"/>
            <w:col w:w="4895"/>
          </w:cols>
        </w:sectPr>
      </w:pPr>
    </w:p>
    <w:p w14:paraId="176457CB" w14:textId="77777777" w:rsidR="007519B4" w:rsidRDefault="007519B4">
      <w:pPr>
        <w:pStyle w:val="Corpsdetexte"/>
        <w:spacing w:before="1"/>
        <w:rPr>
          <w:sz w:val="3"/>
        </w:rPr>
      </w:pPr>
    </w:p>
    <w:p w14:paraId="7F88C41C" w14:textId="040AE53F" w:rsidR="007519B4" w:rsidRDefault="009B427C">
      <w:pPr>
        <w:tabs>
          <w:tab w:val="left" w:pos="6774"/>
        </w:tabs>
        <w:spacing w:line="180" w:lineRule="exact"/>
        <w:ind w:left="4214"/>
        <w:rPr>
          <w:sz w:val="11"/>
        </w:rPr>
      </w:pPr>
      <w:r w:rsidRPr="008E65E7">
        <w:rPr>
          <w:noProof/>
          <w:position w:val="-3"/>
          <w:sz w:val="18"/>
        </w:rPr>
        <w:drawing>
          <wp:inline distT="0" distB="0" distL="0" distR="0" wp14:anchorId="7DF1F3EF" wp14:editId="6522D323">
            <wp:extent cx="66675" cy="114300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818">
        <w:rPr>
          <w:noProof/>
          <w:position w:val="-3"/>
          <w:sz w:val="18"/>
        </w:rPr>
        <w:t xml:space="preserve">  </w:t>
      </w:r>
      <w:r w:rsidR="00614818" w:rsidRPr="00614818">
        <w:rPr>
          <w:noProof/>
          <w:position w:val="-3"/>
          <w:sz w:val="16"/>
          <w:szCs w:val="16"/>
        </w:rPr>
        <w:t>00 00 00 00</w:t>
      </w:r>
      <w:r w:rsidR="008E65E7">
        <w:rPr>
          <w:position w:val="-3"/>
          <w:sz w:val="18"/>
        </w:rPr>
        <w:tab/>
      </w:r>
      <w:r w:rsidRPr="008E65E7">
        <w:rPr>
          <w:noProof/>
          <w:position w:val="-1"/>
          <w:sz w:val="11"/>
        </w:rPr>
        <w:drawing>
          <wp:inline distT="0" distB="0" distL="0" distR="0" wp14:anchorId="46280824" wp14:editId="12EC9BA2">
            <wp:extent cx="285750" cy="66675"/>
            <wp:effectExtent l="0" t="0" r="0" b="0"/>
            <wp:docPr id="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5D4F" w14:textId="77777777" w:rsidR="007519B4" w:rsidRDefault="007519B4">
      <w:pPr>
        <w:spacing w:line="180" w:lineRule="exact"/>
        <w:rPr>
          <w:sz w:val="11"/>
        </w:rPr>
        <w:sectPr w:rsidR="007519B4">
          <w:type w:val="continuous"/>
          <w:pgSz w:w="11910" w:h="16840"/>
          <w:pgMar w:top="160" w:right="220" w:bottom="0" w:left="120" w:header="720" w:footer="720" w:gutter="0"/>
          <w:cols w:space="720"/>
        </w:sectPr>
      </w:pPr>
    </w:p>
    <w:p w14:paraId="53807258" w14:textId="6B870BB3" w:rsidR="007519B4" w:rsidRDefault="009B427C">
      <w:pPr>
        <w:pStyle w:val="Corpsdetexte"/>
        <w:spacing w:line="300" w:lineRule="auto"/>
        <w:ind w:left="110" w:right="176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8CD31B6" wp14:editId="469F6233">
                <wp:simplePos x="0" y="0"/>
                <wp:positionH relativeFrom="column">
                  <wp:posOffset>2677795</wp:posOffset>
                </wp:positionH>
                <wp:positionV relativeFrom="paragraph">
                  <wp:posOffset>148590</wp:posOffset>
                </wp:positionV>
                <wp:extent cx="1677035" cy="2228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E0340" w14:textId="77777777" w:rsidR="00614818" w:rsidRPr="00841767" w:rsidRDefault="006148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41767">
                              <w:rPr>
                                <w:sz w:val="18"/>
                                <w:szCs w:val="18"/>
                              </w:rPr>
                              <w:t>email@email.com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D31B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0.85pt;margin-top:11.7pt;width:132.05pt;height:17.55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" filled="f" stroked="f">
                <v:textbox style="mso-fit-shape-to-text:t">
                  <w:txbxContent>
                    <w:p w14:paraId="143E0340" w14:textId="77777777" w:rsidR="00614818" w:rsidRPr="00841767" w:rsidRDefault="00614818">
                      <w:pPr>
                        <w:rPr>
                          <w:sz w:val="18"/>
                          <w:szCs w:val="18"/>
                        </w:rPr>
                      </w:pPr>
                      <w:r w:rsidRPr="00841767">
                        <w:rPr>
                          <w:sz w:val="18"/>
                          <w:szCs w:val="18"/>
                        </w:rPr>
                        <w:t>email@email.com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2F8C46C" wp14:editId="0495764F">
            <wp:simplePos x="0" y="0"/>
            <wp:positionH relativeFrom="page">
              <wp:posOffset>2731135</wp:posOffset>
            </wp:positionH>
            <wp:positionV relativeFrom="paragraph">
              <wp:posOffset>47625</wp:posOffset>
            </wp:positionV>
            <wp:extent cx="113030" cy="112395"/>
            <wp:effectExtent l="0" t="0" r="0" b="0"/>
            <wp:wrapNone/>
            <wp:docPr id="5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C942AA4" wp14:editId="18254025">
                <wp:simplePos x="0" y="0"/>
                <wp:positionH relativeFrom="page">
                  <wp:posOffset>224790</wp:posOffset>
                </wp:positionH>
                <wp:positionV relativeFrom="paragraph">
                  <wp:posOffset>245110</wp:posOffset>
                </wp:positionV>
                <wp:extent cx="7110095" cy="2910840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0095" cy="2910840"/>
                          <a:chOff x="354" y="386"/>
                          <a:chExt cx="11197" cy="4584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386"/>
                            <a:ext cx="11197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3808"/>
                            <a:ext cx="84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3920"/>
                            <a:ext cx="347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1A96B" id="docshapegroup1" o:spid="_x0000_s1026" style="position:absolute;margin-left:17.7pt;margin-top:19.3pt;width:559.85pt;height:229.2pt;z-index:-251646976;mso-position-horizontal-relative:page" coordorigin="354,386" coordsize="11197,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54;top:386;width:11197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">
                  <v:imagedata r:id="rId20" o:title=""/>
                </v:shape>
                <v:shape id="docshape3" o:spid="_x0000_s1028" type="#_x0000_t75" style="position:absolute;left:2924;top:3808;width:84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">
                  <v:imagedata r:id="rId21" o:title=""/>
                </v:shape>
                <v:shape id="docshape4" o:spid="_x0000_s1029" type="#_x0000_t75" style="position:absolute;left:7927;top:3920;width:347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8E65E7">
        <w:rPr>
          <w:spacing w:val="-2"/>
        </w:rPr>
        <w:t xml:space="preserve">SIRET: </w:t>
      </w:r>
      <w:r w:rsidR="005547CE">
        <w:rPr>
          <w:spacing w:val="-2"/>
        </w:rPr>
        <w:t>00000000000000</w:t>
      </w:r>
      <w:r w:rsidR="008E65E7">
        <w:rPr>
          <w:spacing w:val="-1"/>
        </w:rPr>
        <w:t xml:space="preserve"> </w:t>
      </w:r>
      <w:r w:rsidR="008E65E7">
        <w:rPr>
          <w:spacing w:val="-2"/>
        </w:rPr>
        <w:t xml:space="preserve">/ APE: </w:t>
      </w:r>
      <w:r w:rsidR="005547CE">
        <w:rPr>
          <w:spacing w:val="-2"/>
        </w:rPr>
        <w:t>00000</w:t>
      </w:r>
      <w:r w:rsidR="008E65E7">
        <w:rPr>
          <w:spacing w:val="-36"/>
        </w:rPr>
        <w:t xml:space="preserve"> </w:t>
      </w:r>
      <w:r w:rsidR="008E65E7">
        <w:rPr>
          <w:spacing w:val="-2"/>
        </w:rPr>
        <w:t>N°</w:t>
      </w:r>
      <w:r w:rsidR="008E65E7">
        <w:rPr>
          <w:spacing w:val="1"/>
        </w:rPr>
        <w:t xml:space="preserve"> </w:t>
      </w:r>
      <w:r w:rsidR="008E65E7">
        <w:rPr>
          <w:spacing w:val="-2"/>
        </w:rPr>
        <w:t>TVA</w:t>
      </w:r>
      <w:r w:rsidR="008E65E7">
        <w:rPr>
          <w:spacing w:val="-18"/>
        </w:rPr>
        <w:t xml:space="preserve"> </w:t>
      </w:r>
      <w:r w:rsidR="008E65E7">
        <w:rPr>
          <w:spacing w:val="-1"/>
        </w:rPr>
        <w:t>intra-com. : FR</w:t>
      </w:r>
      <w:r w:rsidR="005547CE">
        <w:rPr>
          <w:spacing w:val="-1"/>
        </w:rPr>
        <w:t>000000000000</w:t>
      </w:r>
    </w:p>
    <w:p w14:paraId="01AF8139" w14:textId="77777777" w:rsidR="007519B4" w:rsidRDefault="007519B4">
      <w:pPr>
        <w:pStyle w:val="Corpsdetexte"/>
        <w:rPr>
          <w:sz w:val="16"/>
        </w:rPr>
      </w:pPr>
    </w:p>
    <w:p w14:paraId="44FD26B9" w14:textId="77777777" w:rsidR="007519B4" w:rsidRDefault="007519B4">
      <w:pPr>
        <w:pStyle w:val="Corpsdetexte"/>
        <w:rPr>
          <w:sz w:val="16"/>
        </w:rPr>
      </w:pPr>
    </w:p>
    <w:p w14:paraId="3EC357D5" w14:textId="77777777" w:rsidR="007519B4" w:rsidRDefault="007519B4">
      <w:pPr>
        <w:pStyle w:val="Corpsdetexte"/>
        <w:rPr>
          <w:sz w:val="16"/>
        </w:rPr>
      </w:pPr>
    </w:p>
    <w:p w14:paraId="670D61F0" w14:textId="77777777" w:rsidR="007519B4" w:rsidRDefault="007519B4">
      <w:pPr>
        <w:pStyle w:val="Corpsdetexte"/>
        <w:rPr>
          <w:sz w:val="16"/>
        </w:rPr>
      </w:pPr>
    </w:p>
    <w:p w14:paraId="0773330B" w14:textId="77777777" w:rsidR="007519B4" w:rsidRDefault="007519B4">
      <w:pPr>
        <w:pStyle w:val="Corpsdetexte"/>
        <w:spacing w:before="6"/>
        <w:rPr>
          <w:sz w:val="18"/>
        </w:rPr>
      </w:pPr>
    </w:p>
    <w:p w14:paraId="6979F453" w14:textId="5D6B93F2" w:rsidR="007519B4" w:rsidRDefault="009B427C" w:rsidP="00841767">
      <w:pPr>
        <w:pStyle w:val="Corpsdetexte"/>
        <w:tabs>
          <w:tab w:val="left" w:pos="671"/>
        </w:tabs>
        <w:ind w:right="3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4B364" wp14:editId="141AA654">
                <wp:simplePos x="0" y="0"/>
                <wp:positionH relativeFrom="page">
                  <wp:posOffset>535305</wp:posOffset>
                </wp:positionH>
                <wp:positionV relativeFrom="paragraph">
                  <wp:posOffset>215900</wp:posOffset>
                </wp:positionV>
                <wp:extent cx="1064260" cy="138430"/>
                <wp:effectExtent l="0" t="0" r="0" b="0"/>
                <wp:wrapNone/>
                <wp:docPr id="4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26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21F1F"/>
                                <w:left w:val="single" w:sz="4" w:space="0" w:color="221F1F"/>
                                <w:bottom w:val="single" w:sz="4" w:space="0" w:color="221F1F"/>
                                <w:right w:val="single" w:sz="4" w:space="0" w:color="221F1F"/>
                                <w:insideH w:val="single" w:sz="4" w:space="0" w:color="221F1F"/>
                                <w:insideV w:val="single" w:sz="4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08"/>
                              <w:gridCol w:w="208"/>
                              <w:gridCol w:w="208"/>
                              <w:gridCol w:w="209"/>
                              <w:gridCol w:w="208"/>
                              <w:gridCol w:w="208"/>
                              <w:gridCol w:w="208"/>
                            </w:tblGrid>
                            <w:tr w:rsidR="007519B4" w14:paraId="1EF859FB" w14:textId="77777777" w:rsidTr="008E65E7">
                              <w:trPr>
                                <w:trHeight w:val="198"/>
                              </w:trPr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2B1C4EA2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78015C3D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673C839F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17926785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shd w:val="clear" w:color="auto" w:fill="auto"/>
                                </w:tcPr>
                                <w:p w14:paraId="669A1D59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4164DCD6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5578E119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  <w:shd w:val="clear" w:color="auto" w:fill="auto"/>
                                </w:tcPr>
                                <w:p w14:paraId="19605061" w14:textId="77777777" w:rsidR="007519B4" w:rsidRPr="008E65E7" w:rsidRDefault="007519B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A0A343" w14:textId="77777777" w:rsidR="007519B4" w:rsidRDefault="007519B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4B364" id="docshape5" o:spid="_x0000_s1027" type="#_x0000_t202" style="position:absolute;left:0;text-align:left;margin-left:42.15pt;margin-top:17pt;width:83.8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  <w:insideH w:val="single" w:sz="4" w:space="0" w:color="221F1F"/>
                          <w:insideV w:val="single" w:sz="4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08"/>
                        <w:gridCol w:w="208"/>
                        <w:gridCol w:w="208"/>
                        <w:gridCol w:w="209"/>
                        <w:gridCol w:w="208"/>
                        <w:gridCol w:w="208"/>
                        <w:gridCol w:w="208"/>
                      </w:tblGrid>
                      <w:tr w:rsidR="007519B4" w14:paraId="1EF859FB" w14:textId="77777777" w:rsidTr="008E65E7">
                        <w:trPr>
                          <w:trHeight w:val="198"/>
                        </w:trPr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2B1C4EA2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78015C3D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673C839F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17926785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shd w:val="clear" w:color="auto" w:fill="auto"/>
                          </w:tcPr>
                          <w:p w14:paraId="669A1D59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4164DCD6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5578E119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  <w:shd w:val="clear" w:color="auto" w:fill="auto"/>
                          </w:tcPr>
                          <w:p w14:paraId="19605061" w14:textId="77777777" w:rsidR="007519B4" w:rsidRPr="008E65E7" w:rsidRDefault="007519B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8A0A343" w14:textId="77777777" w:rsidR="007519B4" w:rsidRDefault="007519B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E65E7">
        <w:rPr>
          <w:u w:val="single" w:color="221F1F"/>
        </w:rPr>
        <w:t xml:space="preserve"> </w:t>
      </w:r>
      <w:r w:rsidR="005547CE">
        <w:rPr>
          <w:u w:val="single" w:color="221F1F"/>
        </w:rPr>
        <w:t>000000</w:t>
      </w:r>
    </w:p>
    <w:p w14:paraId="069F115D" w14:textId="77777777" w:rsidR="007519B4" w:rsidRDefault="008E65E7">
      <w:pPr>
        <w:rPr>
          <w:sz w:val="16"/>
        </w:rPr>
      </w:pPr>
      <w:r>
        <w:br w:type="column"/>
      </w:r>
    </w:p>
    <w:p w14:paraId="1F69BDE8" w14:textId="77777777" w:rsidR="007519B4" w:rsidRDefault="008E65E7">
      <w:pPr>
        <w:tabs>
          <w:tab w:val="left" w:pos="1492"/>
        </w:tabs>
        <w:spacing w:before="102"/>
        <w:ind w:left="148"/>
        <w:rPr>
          <w:sz w:val="14"/>
        </w:rPr>
      </w:pPr>
      <w:r>
        <w:rPr>
          <w:b/>
          <w:position w:val="1"/>
          <w:sz w:val="14"/>
        </w:rPr>
        <w:t>Fin</w:t>
      </w:r>
      <w:r>
        <w:rPr>
          <w:b/>
          <w:spacing w:val="-1"/>
          <w:position w:val="1"/>
          <w:sz w:val="14"/>
        </w:rPr>
        <w:t xml:space="preserve"> </w:t>
      </w:r>
      <w:r>
        <w:rPr>
          <w:b/>
          <w:position w:val="1"/>
          <w:sz w:val="14"/>
        </w:rPr>
        <w:t>de</w:t>
      </w:r>
      <w:r>
        <w:rPr>
          <w:b/>
          <w:spacing w:val="8"/>
          <w:position w:val="1"/>
          <w:sz w:val="14"/>
        </w:rPr>
        <w:t xml:space="preserve"> </w:t>
      </w:r>
      <w:r>
        <w:rPr>
          <w:b/>
          <w:position w:val="1"/>
          <w:sz w:val="14"/>
        </w:rPr>
        <w:t>garantie</w:t>
      </w:r>
      <w:r>
        <w:rPr>
          <w:b/>
          <w:spacing w:val="7"/>
          <w:position w:val="1"/>
          <w:sz w:val="14"/>
        </w:rPr>
        <w:t xml:space="preserve"> </w:t>
      </w:r>
      <w:r>
        <w:rPr>
          <w:b/>
          <w:position w:val="1"/>
          <w:sz w:val="14"/>
        </w:rPr>
        <w:t>:</w:t>
      </w:r>
      <w:r>
        <w:rPr>
          <w:b/>
          <w:position w:val="1"/>
          <w:sz w:val="14"/>
        </w:rPr>
        <w:tab/>
      </w:r>
      <w:r w:rsidR="00614818">
        <w:rPr>
          <w:sz w:val="14"/>
        </w:rPr>
        <w:t>00</w:t>
      </w:r>
      <w:r>
        <w:rPr>
          <w:sz w:val="14"/>
        </w:rPr>
        <w:t>/0</w:t>
      </w:r>
      <w:r w:rsidR="00614818">
        <w:rPr>
          <w:sz w:val="14"/>
        </w:rPr>
        <w:t>0</w:t>
      </w:r>
      <w:r>
        <w:rPr>
          <w:sz w:val="14"/>
        </w:rPr>
        <w:t>/2021</w:t>
      </w:r>
    </w:p>
    <w:p w14:paraId="36A72BB3" w14:textId="77777777" w:rsidR="007519B4" w:rsidRDefault="007519B4">
      <w:pPr>
        <w:pStyle w:val="Corpsdetexte"/>
        <w:rPr>
          <w:sz w:val="16"/>
        </w:rPr>
      </w:pPr>
    </w:p>
    <w:p w14:paraId="46443144" w14:textId="77777777" w:rsidR="007519B4" w:rsidRDefault="007519B4">
      <w:pPr>
        <w:pStyle w:val="Corpsdetexte"/>
        <w:rPr>
          <w:sz w:val="16"/>
        </w:rPr>
      </w:pPr>
    </w:p>
    <w:p w14:paraId="4122E33B" w14:textId="77777777" w:rsidR="007519B4" w:rsidRDefault="007519B4">
      <w:pPr>
        <w:pStyle w:val="Corpsdetexte"/>
        <w:rPr>
          <w:sz w:val="16"/>
        </w:rPr>
      </w:pPr>
    </w:p>
    <w:p w14:paraId="72742CFE" w14:textId="77777777" w:rsidR="007519B4" w:rsidRDefault="007519B4">
      <w:pPr>
        <w:pStyle w:val="Corpsdetexte"/>
        <w:rPr>
          <w:sz w:val="16"/>
        </w:rPr>
      </w:pPr>
    </w:p>
    <w:p w14:paraId="6DEEEEF4" w14:textId="77777777" w:rsidR="007519B4" w:rsidRDefault="007519B4">
      <w:pPr>
        <w:pStyle w:val="Corpsdetexte"/>
        <w:rPr>
          <w:sz w:val="16"/>
        </w:rPr>
      </w:pPr>
    </w:p>
    <w:p w14:paraId="0251E907" w14:textId="77777777" w:rsidR="007519B4" w:rsidRDefault="007519B4">
      <w:pPr>
        <w:pStyle w:val="Corpsdetexte"/>
        <w:spacing w:before="10"/>
        <w:rPr>
          <w:sz w:val="17"/>
        </w:rPr>
      </w:pPr>
    </w:p>
    <w:p w14:paraId="1B6551B1" w14:textId="77777777" w:rsidR="007519B4" w:rsidRDefault="007519B4">
      <w:pPr>
        <w:ind w:left="110"/>
        <w:rPr>
          <w:b/>
          <w:sz w:val="14"/>
        </w:rPr>
      </w:pPr>
    </w:p>
    <w:p w14:paraId="18FBA3DC" w14:textId="77777777" w:rsidR="007519B4" w:rsidRDefault="007519B4">
      <w:pPr>
        <w:rPr>
          <w:sz w:val="14"/>
        </w:rPr>
        <w:sectPr w:rsidR="007519B4">
          <w:type w:val="continuous"/>
          <w:pgSz w:w="11910" w:h="16840"/>
          <w:pgMar w:top="160" w:right="220" w:bottom="0" w:left="120" w:header="720" w:footer="720" w:gutter="0"/>
          <w:cols w:num="2" w:space="720" w:equalWidth="0">
            <w:col w:w="4399" w:space="1946"/>
            <w:col w:w="5225"/>
          </w:cols>
        </w:sectPr>
      </w:pPr>
    </w:p>
    <w:p w14:paraId="08C9EE04" w14:textId="77777777" w:rsidR="007519B4" w:rsidRDefault="007519B4">
      <w:pPr>
        <w:pStyle w:val="Corpsdetexte"/>
        <w:rPr>
          <w:b/>
          <w:sz w:val="20"/>
        </w:rPr>
      </w:pPr>
    </w:p>
    <w:p w14:paraId="45BCC0AE" w14:textId="77777777" w:rsidR="007519B4" w:rsidRDefault="007519B4">
      <w:pPr>
        <w:pStyle w:val="Corpsdetexte"/>
        <w:rPr>
          <w:b/>
          <w:sz w:val="20"/>
        </w:rPr>
      </w:pPr>
    </w:p>
    <w:p w14:paraId="7538BA02" w14:textId="77777777" w:rsidR="007519B4" w:rsidRDefault="007519B4">
      <w:pPr>
        <w:pStyle w:val="Corpsdetexte"/>
        <w:rPr>
          <w:b/>
          <w:sz w:val="20"/>
        </w:rPr>
      </w:pPr>
    </w:p>
    <w:p w14:paraId="1C44E706" w14:textId="77777777" w:rsidR="007519B4" w:rsidRDefault="007519B4">
      <w:pPr>
        <w:pStyle w:val="Corpsdetexte"/>
        <w:rPr>
          <w:b/>
          <w:sz w:val="20"/>
        </w:rPr>
      </w:pPr>
    </w:p>
    <w:p w14:paraId="1A5F943E" w14:textId="77777777" w:rsidR="007519B4" w:rsidRDefault="007519B4">
      <w:pPr>
        <w:pStyle w:val="Corpsdetexte"/>
        <w:rPr>
          <w:b/>
          <w:sz w:val="20"/>
        </w:rPr>
      </w:pPr>
    </w:p>
    <w:p w14:paraId="5FC6D7CD" w14:textId="77777777" w:rsidR="007519B4" w:rsidRDefault="007519B4">
      <w:pPr>
        <w:pStyle w:val="Corpsdetexte"/>
        <w:rPr>
          <w:b/>
          <w:sz w:val="20"/>
        </w:rPr>
      </w:pPr>
    </w:p>
    <w:p w14:paraId="6A51C609" w14:textId="77777777" w:rsidR="007519B4" w:rsidRDefault="007519B4">
      <w:pPr>
        <w:pStyle w:val="Corpsdetexte"/>
        <w:rPr>
          <w:b/>
          <w:sz w:val="20"/>
        </w:rPr>
      </w:pPr>
    </w:p>
    <w:p w14:paraId="5E273D0E" w14:textId="77777777" w:rsidR="007519B4" w:rsidRDefault="007519B4">
      <w:pPr>
        <w:pStyle w:val="Corpsdetexte"/>
        <w:rPr>
          <w:b/>
          <w:sz w:val="20"/>
        </w:rPr>
      </w:pPr>
    </w:p>
    <w:p w14:paraId="225E309B" w14:textId="77777777" w:rsidR="007519B4" w:rsidRDefault="007519B4">
      <w:pPr>
        <w:pStyle w:val="Corpsdetexte"/>
        <w:rPr>
          <w:b/>
          <w:sz w:val="20"/>
        </w:rPr>
      </w:pPr>
    </w:p>
    <w:p w14:paraId="127B8114" w14:textId="77777777" w:rsidR="007519B4" w:rsidRDefault="007519B4">
      <w:pPr>
        <w:pStyle w:val="Corpsdetexte"/>
        <w:rPr>
          <w:b/>
          <w:sz w:val="20"/>
        </w:rPr>
      </w:pPr>
    </w:p>
    <w:p w14:paraId="27139CC8" w14:textId="77777777" w:rsidR="007519B4" w:rsidRDefault="007519B4">
      <w:pPr>
        <w:pStyle w:val="Corpsdetexte"/>
        <w:rPr>
          <w:b/>
          <w:sz w:val="20"/>
        </w:rPr>
      </w:pPr>
    </w:p>
    <w:p w14:paraId="36726732" w14:textId="77777777" w:rsidR="007519B4" w:rsidRDefault="007519B4">
      <w:pPr>
        <w:pStyle w:val="Corpsdetexte"/>
        <w:rPr>
          <w:b/>
          <w:sz w:val="20"/>
        </w:rPr>
      </w:pPr>
    </w:p>
    <w:p w14:paraId="5DEDA807" w14:textId="77777777" w:rsidR="007519B4" w:rsidRDefault="007519B4">
      <w:pPr>
        <w:pStyle w:val="Corpsdetexte"/>
        <w:rPr>
          <w:b/>
          <w:sz w:val="20"/>
        </w:rPr>
      </w:pPr>
    </w:p>
    <w:p w14:paraId="0153FD99" w14:textId="77777777" w:rsidR="007519B4" w:rsidRDefault="007519B4">
      <w:pPr>
        <w:pStyle w:val="Corpsdetexte"/>
        <w:rPr>
          <w:b/>
          <w:sz w:val="20"/>
        </w:rPr>
      </w:pPr>
    </w:p>
    <w:p w14:paraId="0E347D06" w14:textId="77777777" w:rsidR="007519B4" w:rsidRDefault="00614818">
      <w:pPr>
        <w:pStyle w:val="Corpsdetexte"/>
        <w:spacing w:before="1"/>
        <w:rPr>
          <w:b/>
          <w:sz w:val="26"/>
        </w:rPr>
      </w:pPr>
      <w:r>
        <w:rPr>
          <w:b/>
          <w:sz w:val="26"/>
        </w:rPr>
        <w:tab/>
      </w:r>
    </w:p>
    <w:p w14:paraId="0EAD09A1" w14:textId="54DCCB8E" w:rsidR="007519B4" w:rsidRDefault="009B427C">
      <w:pPr>
        <w:ind w:left="234"/>
        <w:rPr>
          <w:sz w:val="20"/>
        </w:rPr>
      </w:pPr>
      <w:r w:rsidRPr="008E65E7">
        <w:rPr>
          <w:noProof/>
          <w:sz w:val="20"/>
        </w:rPr>
        <w:drawing>
          <wp:inline distT="0" distB="0" distL="0" distR="0" wp14:anchorId="6FD2C6B0" wp14:editId="6D1189B5">
            <wp:extent cx="4943475" cy="180975"/>
            <wp:effectExtent l="0" t="0" r="0" b="0"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5E7">
        <w:rPr>
          <w:rFonts w:ascii="Times New Roman"/>
          <w:spacing w:val="103"/>
          <w:sz w:val="20"/>
        </w:rPr>
        <w:t xml:space="preserve"> </w:t>
      </w:r>
      <w:r w:rsidRPr="008E65E7">
        <w:rPr>
          <w:noProof/>
          <w:spacing w:val="103"/>
          <w:sz w:val="20"/>
        </w:rPr>
        <w:drawing>
          <wp:inline distT="0" distB="0" distL="0" distR="0" wp14:anchorId="041D3318" wp14:editId="0FD522A8">
            <wp:extent cx="1847850" cy="180975"/>
            <wp:effectExtent l="0" t="0" r="0" b="0"/>
            <wp:docPr id="1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5E7">
        <w:rPr>
          <w:noProof/>
          <w:spacing w:val="63"/>
          <w:sz w:val="20"/>
        </w:rPr>
        <w:drawing>
          <wp:inline distT="0" distB="0" distL="0" distR="0" wp14:anchorId="6F3DDB95" wp14:editId="353E8570">
            <wp:extent cx="171450" cy="180975"/>
            <wp:effectExtent l="0" t="0" r="0" b="0"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182E" w14:textId="1752BEE7" w:rsidR="007519B4" w:rsidRDefault="009B427C">
      <w:pPr>
        <w:pStyle w:val="Corpsdetexte"/>
        <w:spacing w:before="2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31DE85A" wp14:editId="10EE0C18">
            <wp:simplePos x="0" y="0"/>
            <wp:positionH relativeFrom="page">
              <wp:posOffset>224790</wp:posOffset>
            </wp:positionH>
            <wp:positionV relativeFrom="paragraph">
              <wp:posOffset>177800</wp:posOffset>
            </wp:positionV>
            <wp:extent cx="4920615" cy="175895"/>
            <wp:effectExtent l="0" t="0" r="0" b="0"/>
            <wp:wrapTopAndBottom/>
            <wp:docPr id="46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1D679D0A" wp14:editId="0CC9598C">
            <wp:simplePos x="0" y="0"/>
            <wp:positionH relativeFrom="page">
              <wp:posOffset>5266055</wp:posOffset>
            </wp:positionH>
            <wp:positionV relativeFrom="paragraph">
              <wp:posOffset>177800</wp:posOffset>
            </wp:positionV>
            <wp:extent cx="1840865" cy="175895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 wp14:anchorId="2B004208" wp14:editId="7A2DF795">
            <wp:simplePos x="0" y="0"/>
            <wp:positionH relativeFrom="page">
              <wp:posOffset>7186930</wp:posOffset>
            </wp:positionH>
            <wp:positionV relativeFrom="paragraph">
              <wp:posOffset>177800</wp:posOffset>
            </wp:positionV>
            <wp:extent cx="165735" cy="175895"/>
            <wp:effectExtent l="0" t="0" r="0" b="0"/>
            <wp:wrapTopAndBottom/>
            <wp:docPr id="4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 wp14:anchorId="43F1E5A1" wp14:editId="3BCD0141">
            <wp:simplePos x="0" y="0"/>
            <wp:positionH relativeFrom="page">
              <wp:posOffset>224790</wp:posOffset>
            </wp:positionH>
            <wp:positionV relativeFrom="paragraph">
              <wp:posOffset>532765</wp:posOffset>
            </wp:positionV>
            <wp:extent cx="4911725" cy="175895"/>
            <wp:effectExtent l="0" t="0" r="0" b="0"/>
            <wp:wrapTopAndBottom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32031839" wp14:editId="130AEE53">
            <wp:simplePos x="0" y="0"/>
            <wp:positionH relativeFrom="page">
              <wp:posOffset>5266055</wp:posOffset>
            </wp:positionH>
            <wp:positionV relativeFrom="paragraph">
              <wp:posOffset>532765</wp:posOffset>
            </wp:positionV>
            <wp:extent cx="1837055" cy="175895"/>
            <wp:effectExtent l="0" t="0" r="0" b="0"/>
            <wp:wrapTopAndBottom/>
            <wp:docPr id="42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6976" behindDoc="0" locked="0" layoutInCell="1" allowOverlap="1" wp14:anchorId="3BC5082B" wp14:editId="30CE68EC">
            <wp:simplePos x="0" y="0"/>
            <wp:positionH relativeFrom="page">
              <wp:posOffset>7186930</wp:posOffset>
            </wp:positionH>
            <wp:positionV relativeFrom="paragraph">
              <wp:posOffset>532765</wp:posOffset>
            </wp:positionV>
            <wp:extent cx="165735" cy="175895"/>
            <wp:effectExtent l="0" t="0" r="0" b="0"/>
            <wp:wrapTopAndBottom/>
            <wp:docPr id="4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 wp14:anchorId="10D71BB6" wp14:editId="3842DD7D">
            <wp:simplePos x="0" y="0"/>
            <wp:positionH relativeFrom="page">
              <wp:posOffset>224790</wp:posOffset>
            </wp:positionH>
            <wp:positionV relativeFrom="paragraph">
              <wp:posOffset>888365</wp:posOffset>
            </wp:positionV>
            <wp:extent cx="4920615" cy="175895"/>
            <wp:effectExtent l="0" t="0" r="0" b="0"/>
            <wp:wrapTopAndBottom/>
            <wp:docPr id="40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274ED08A" wp14:editId="7A8F1AC4">
            <wp:simplePos x="0" y="0"/>
            <wp:positionH relativeFrom="page">
              <wp:posOffset>5266055</wp:posOffset>
            </wp:positionH>
            <wp:positionV relativeFrom="paragraph">
              <wp:posOffset>888365</wp:posOffset>
            </wp:positionV>
            <wp:extent cx="1840865" cy="175895"/>
            <wp:effectExtent l="0" t="0" r="0" b="0"/>
            <wp:wrapTopAndBottom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 wp14:anchorId="15A2F32F" wp14:editId="2D6F82DB">
            <wp:simplePos x="0" y="0"/>
            <wp:positionH relativeFrom="page">
              <wp:posOffset>7186930</wp:posOffset>
            </wp:positionH>
            <wp:positionV relativeFrom="paragraph">
              <wp:posOffset>888365</wp:posOffset>
            </wp:positionV>
            <wp:extent cx="165735" cy="175895"/>
            <wp:effectExtent l="0" t="0" r="0" b="0"/>
            <wp:wrapTopAndBottom/>
            <wp:docPr id="3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 wp14:anchorId="27581CA1" wp14:editId="3DD017EB">
            <wp:simplePos x="0" y="0"/>
            <wp:positionH relativeFrom="page">
              <wp:posOffset>224790</wp:posOffset>
            </wp:positionH>
            <wp:positionV relativeFrom="paragraph">
              <wp:posOffset>1243330</wp:posOffset>
            </wp:positionV>
            <wp:extent cx="4911725" cy="17589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7A4F1C0F" wp14:editId="65FF8278">
            <wp:simplePos x="0" y="0"/>
            <wp:positionH relativeFrom="page">
              <wp:posOffset>5266055</wp:posOffset>
            </wp:positionH>
            <wp:positionV relativeFrom="paragraph">
              <wp:posOffset>1243330</wp:posOffset>
            </wp:positionV>
            <wp:extent cx="1837055" cy="175895"/>
            <wp:effectExtent l="0" t="0" r="0" b="0"/>
            <wp:wrapTopAndBottom/>
            <wp:docPr id="3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47F467E8" wp14:editId="59B45B02">
            <wp:simplePos x="0" y="0"/>
            <wp:positionH relativeFrom="page">
              <wp:posOffset>7186930</wp:posOffset>
            </wp:positionH>
            <wp:positionV relativeFrom="paragraph">
              <wp:posOffset>1243330</wp:posOffset>
            </wp:positionV>
            <wp:extent cx="165735" cy="175895"/>
            <wp:effectExtent l="0" t="0" r="0" b="0"/>
            <wp:wrapTopAndBottom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0642FDE3" wp14:editId="54A62920">
            <wp:simplePos x="0" y="0"/>
            <wp:positionH relativeFrom="page">
              <wp:posOffset>224790</wp:posOffset>
            </wp:positionH>
            <wp:positionV relativeFrom="paragraph">
              <wp:posOffset>1598930</wp:posOffset>
            </wp:positionV>
            <wp:extent cx="4952365" cy="177165"/>
            <wp:effectExtent l="0" t="0" r="0" b="0"/>
            <wp:wrapTopAndBottom/>
            <wp:docPr id="3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53128F55" wp14:editId="4C83B073">
            <wp:simplePos x="0" y="0"/>
            <wp:positionH relativeFrom="page">
              <wp:posOffset>5266055</wp:posOffset>
            </wp:positionH>
            <wp:positionV relativeFrom="paragraph">
              <wp:posOffset>1598930</wp:posOffset>
            </wp:positionV>
            <wp:extent cx="1852295" cy="177165"/>
            <wp:effectExtent l="0" t="0" r="0" b="0"/>
            <wp:wrapTopAndBottom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0A118D9E" wp14:editId="6615AB0B">
            <wp:simplePos x="0" y="0"/>
            <wp:positionH relativeFrom="page">
              <wp:posOffset>7186930</wp:posOffset>
            </wp:positionH>
            <wp:positionV relativeFrom="paragraph">
              <wp:posOffset>1598930</wp:posOffset>
            </wp:positionV>
            <wp:extent cx="167005" cy="177165"/>
            <wp:effectExtent l="0" t="0" r="0" b="0"/>
            <wp:wrapTopAndBottom/>
            <wp:docPr id="32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5E72A2CA" wp14:editId="77A1502F">
            <wp:simplePos x="0" y="0"/>
            <wp:positionH relativeFrom="page">
              <wp:posOffset>224790</wp:posOffset>
            </wp:positionH>
            <wp:positionV relativeFrom="paragraph">
              <wp:posOffset>1953895</wp:posOffset>
            </wp:positionV>
            <wp:extent cx="4911725" cy="175895"/>
            <wp:effectExtent l="0" t="0" r="0" b="0"/>
            <wp:wrapTopAndBottom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EDC08A8" wp14:editId="130E775E">
            <wp:simplePos x="0" y="0"/>
            <wp:positionH relativeFrom="page">
              <wp:posOffset>5266055</wp:posOffset>
            </wp:positionH>
            <wp:positionV relativeFrom="paragraph">
              <wp:posOffset>1953895</wp:posOffset>
            </wp:positionV>
            <wp:extent cx="1837055" cy="175895"/>
            <wp:effectExtent l="0" t="0" r="0" b="0"/>
            <wp:wrapTopAndBottom/>
            <wp:docPr id="30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A44F6BE" wp14:editId="32D8F7FF">
            <wp:simplePos x="0" y="0"/>
            <wp:positionH relativeFrom="page">
              <wp:posOffset>7186930</wp:posOffset>
            </wp:positionH>
            <wp:positionV relativeFrom="paragraph">
              <wp:posOffset>1953895</wp:posOffset>
            </wp:positionV>
            <wp:extent cx="165735" cy="175895"/>
            <wp:effectExtent l="0" t="0" r="0" b="0"/>
            <wp:wrapTopAndBottom/>
            <wp:docPr id="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18">
        <w:rPr>
          <w:b/>
          <w:sz w:val="22"/>
        </w:rPr>
        <w:tab/>
      </w:r>
    </w:p>
    <w:p w14:paraId="6B475EC2" w14:textId="77777777" w:rsidR="007519B4" w:rsidRDefault="00614818">
      <w:pPr>
        <w:pStyle w:val="Corpsdetexte"/>
        <w:spacing w:before="4"/>
        <w:rPr>
          <w:b/>
          <w:sz w:val="22"/>
        </w:rPr>
      </w:pPr>
      <w:r>
        <w:rPr>
          <w:b/>
          <w:sz w:val="22"/>
        </w:rPr>
        <w:tab/>
      </w:r>
    </w:p>
    <w:p w14:paraId="2C0B29F5" w14:textId="77777777" w:rsidR="007519B4" w:rsidRDefault="007519B4">
      <w:pPr>
        <w:pStyle w:val="Corpsdetexte"/>
        <w:spacing w:before="5"/>
        <w:rPr>
          <w:b/>
          <w:sz w:val="22"/>
        </w:rPr>
      </w:pPr>
    </w:p>
    <w:p w14:paraId="43556668" w14:textId="77777777" w:rsidR="007519B4" w:rsidRDefault="007519B4">
      <w:pPr>
        <w:pStyle w:val="Corpsdetexte"/>
        <w:spacing w:before="4"/>
        <w:rPr>
          <w:b/>
          <w:sz w:val="22"/>
        </w:rPr>
      </w:pPr>
    </w:p>
    <w:p w14:paraId="3E468BC8" w14:textId="77777777" w:rsidR="007519B4" w:rsidRDefault="007519B4">
      <w:pPr>
        <w:pStyle w:val="Corpsdetexte"/>
        <w:spacing w:before="5"/>
        <w:rPr>
          <w:b/>
          <w:sz w:val="22"/>
        </w:rPr>
      </w:pPr>
    </w:p>
    <w:p w14:paraId="336D55FE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0488BF0E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0D161E08" w14:textId="0D4363DA" w:rsidR="00614818" w:rsidRDefault="009B427C">
      <w:pPr>
        <w:pStyle w:val="Corpsdetexte"/>
        <w:spacing w:before="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BA851C" wp14:editId="3929A248">
                <wp:simplePos x="0" y="0"/>
                <wp:positionH relativeFrom="column">
                  <wp:posOffset>5601335</wp:posOffset>
                </wp:positionH>
                <wp:positionV relativeFrom="paragraph">
                  <wp:posOffset>136525</wp:posOffset>
                </wp:positionV>
                <wp:extent cx="1586865" cy="248285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E2711" w14:textId="77777777" w:rsidR="00614818" w:rsidRDefault="00614818" w:rsidP="00614818">
                            <w:pPr>
                              <w:jc w:val="center"/>
                            </w:pPr>
                            <w:r>
                              <w:t>Montant à saisir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851C" id="_x0000_s1028" type="#_x0000_t202" style="position:absolute;margin-left:441.05pt;margin-top:10.75pt;width:124.95pt;height:19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" filled="f" stroked="f">
                <v:textbox>
                  <w:txbxContent>
                    <w:p w14:paraId="038E2711" w14:textId="77777777" w:rsidR="00614818" w:rsidRDefault="00614818" w:rsidP="00614818">
                      <w:pPr>
                        <w:jc w:val="center"/>
                      </w:pPr>
                      <w:r>
                        <w:t>Montant à saisir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8AD740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7D706A85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5CB359F7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678F3710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7C4054F3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4B07DCF2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07B414B2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228AAFE8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3D8B1672" w14:textId="77777777" w:rsidR="00614818" w:rsidRDefault="00614818">
      <w:pPr>
        <w:pStyle w:val="Corpsdetexte"/>
        <w:spacing w:before="3"/>
        <w:rPr>
          <w:b/>
          <w:sz w:val="22"/>
        </w:rPr>
      </w:pPr>
    </w:p>
    <w:p w14:paraId="1BE8F1FA" w14:textId="4DB31483" w:rsidR="007519B4" w:rsidRPr="00614818" w:rsidRDefault="009B427C">
      <w:pPr>
        <w:pStyle w:val="Corpsdetexte"/>
        <w:spacing w:before="3"/>
        <w:rPr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912B7C" wp14:editId="3C77743D">
                <wp:simplePos x="0" y="0"/>
                <wp:positionH relativeFrom="page">
                  <wp:posOffset>224790</wp:posOffset>
                </wp:positionH>
                <wp:positionV relativeFrom="page">
                  <wp:posOffset>7181850</wp:posOffset>
                </wp:positionV>
                <wp:extent cx="7216140" cy="3381375"/>
                <wp:effectExtent l="0" t="0" r="0" b="0"/>
                <wp:wrapNone/>
                <wp:docPr id="1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140" cy="3381375"/>
                          <a:chOff x="354" y="11282"/>
                          <a:chExt cx="11364" cy="5325"/>
                        </a:xfrm>
                      </wpg:grpSpPr>
                      <pic:pic xmlns:pic="http://schemas.openxmlformats.org/drawingml/2006/picture">
                        <pic:nvPicPr>
                          <pic:cNvPr id="1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15431"/>
                            <a:ext cx="2648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1" y="12146"/>
                            <a:ext cx="271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2146"/>
                            <a:ext cx="271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1281"/>
                            <a:ext cx="11199" cy="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2146"/>
                            <a:ext cx="8536" cy="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13556"/>
                            <a:ext cx="195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2684"/>
                            <a:ext cx="2710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14099"/>
                            <a:ext cx="260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14247"/>
                            <a:ext cx="271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739" y="12283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7A0DE" w14:textId="77777777" w:rsidR="007519B4" w:rsidRDefault="008E65E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5547CE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5547CE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460AE" w14:textId="77777777" w:rsidR="007519B4" w:rsidRDefault="005547CE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00:00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12312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A2262" w14:textId="77777777" w:rsidR="007519B4" w:rsidRDefault="008E65E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5547CE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614818">
                                <w:rPr>
                                  <w:b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9CADD" w14:textId="77777777" w:rsidR="007519B4" w:rsidRDefault="005547CE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  <w:r w:rsidR="008E65E7"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12312"/>
                            <a:ext cx="95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F96CD" w14:textId="77777777" w:rsidR="007519B4" w:rsidRDefault="008E65E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 w:rsidR="005547CE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/0</w:t>
                              </w:r>
                              <w:r w:rsidR="005547CE"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958" y="12312"/>
                            <a:ext cx="5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5D277" w14:textId="77777777" w:rsidR="007519B4" w:rsidRDefault="008E65E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__:__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12B7C" id="docshapegroup6" o:spid="_x0000_s1029" style="position:absolute;margin-left:17.7pt;margin-top:565.5pt;width:568.2pt;height:266.25pt;z-index:251667456;mso-position-horizontal-relative:page;mso-position-vertical-relative:page" coordorigin="354,11282" coordsize="11364,5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">
                <v:shape id="docshape7" o:spid="_x0000_s1030" type="#_x0000_t75" style="position:absolute;left:6041;top:15431;width:2648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">
                  <v:imagedata r:id="rId38" o:title=""/>
                </v:shape>
                <v:shape id="docshape8" o:spid="_x0000_s1031" type="#_x0000_t75" style="position:absolute;left:6011;top:12146;width:2710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">
                  <v:imagedata r:id="rId39" o:title=""/>
                </v:shape>
                <v:shape id="docshape9" o:spid="_x0000_s1032" type="#_x0000_t75" style="position:absolute;left:354;top:12146;width:2710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">
                  <v:imagedata r:id="rId40" o:title=""/>
                </v:shape>
                <v:shape id="docshape10" o:spid="_x0000_s1033" type="#_x0000_t75" style="position:absolute;left:354;top:11281;width:11199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">
                  <v:imagedata r:id="rId41" o:title=""/>
                </v:shape>
                <v:shape id="docshape11" o:spid="_x0000_s1034" type="#_x0000_t75" style="position:absolute;left:3182;top:12146;width:8536;height: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">
                  <v:imagedata r:id="rId42" o:title=""/>
                </v:shape>
                <v:shape id="docshape12" o:spid="_x0000_s1035" type="#_x0000_t75" style="position:absolute;left:388;top:13556;width:195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">
                  <v:imagedata r:id="rId43" o:title=""/>
                </v:shape>
                <v:shape id="docshape13" o:spid="_x0000_s1036" type="#_x0000_t75" style="position:absolute;left:354;top:12684;width:2710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">
                  <v:imagedata r:id="rId44" o:title=""/>
                </v:shape>
                <v:shape id="docshape14" o:spid="_x0000_s1037" type="#_x0000_t75" style="position:absolute;left:398;top:14099;width:2604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">
                  <v:imagedata r:id="rId45" o:title=""/>
                </v:shape>
                <v:shape id="docshape15" o:spid="_x0000_s1038" type="#_x0000_t75" style="position:absolute;left:354;top:14247;width:2710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">
                  <v:imagedata r:id="rId46" o:title=""/>
                </v:shape>
                <v:shape id="docshape16" o:spid="_x0000_s1039" type="#_x0000_t202" style="position:absolute;left:739;top:12283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BA7A0DE" w14:textId="77777777" w:rsidR="007519B4" w:rsidRDefault="008E65E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5547CE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5547CE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</w:p>
                    </w:txbxContent>
                  </v:textbox>
                </v:shape>
                <v:shape id="docshape17" o:spid="_x0000_s1040" type="#_x0000_t202" style="position:absolute;left:2323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45460AE" w14:textId="77777777" w:rsidR="007519B4" w:rsidRDefault="005547CE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00:00</w:t>
                        </w:r>
                      </w:p>
                    </w:txbxContent>
                  </v:textbox>
                </v:shape>
                <v:shape id="docshape18" o:spid="_x0000_s1041" type="#_x0000_t202" style="position:absolute;left:3561;top:12312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D4A2262" w14:textId="77777777" w:rsidR="007519B4" w:rsidRDefault="008E65E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5547CE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614818">
                          <w:rPr>
                            <w:b/>
                            <w:sz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</w:p>
                    </w:txbxContent>
                  </v:textbox>
                </v:shape>
                <v:shape id="docshape19" o:spid="_x0000_s1042" type="#_x0000_t202" style="position:absolute;left:5155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119CADD" w14:textId="77777777" w:rsidR="007519B4" w:rsidRDefault="005547CE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00</w:t>
                        </w:r>
                        <w:r w:rsidR="008E65E7">
                          <w:rPr>
                            <w:b/>
                            <w:sz w:val="18"/>
                          </w:rPr>
                          <w:t>:</w:t>
                        </w:r>
                        <w:r>
                          <w:rPr>
                            <w:b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v:shape id="docshape20" o:spid="_x0000_s1043" type="#_x0000_t202" style="position:absolute;left:6316;top:12312;width:95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A4F96CD" w14:textId="77777777" w:rsidR="007519B4" w:rsidRDefault="008E65E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  <w:r w:rsidR="005547CE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/0</w:t>
                        </w:r>
                        <w:r w:rsidR="005547CE">
                          <w:rPr>
                            <w:b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</w:rPr>
                          <w:t>/2021</w:t>
                        </w:r>
                      </w:p>
                    </w:txbxContent>
                  </v:textbox>
                </v:shape>
                <v:shape id="docshape21" o:spid="_x0000_s1044" type="#_x0000_t202" style="position:absolute;left:7958;top:12312;width:50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155D277" w14:textId="77777777" w:rsidR="007519B4" w:rsidRDefault="008E65E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__:__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14818">
        <w:rPr>
          <w:b/>
          <w:sz w:val="22"/>
        </w:rPr>
        <w:tab/>
      </w:r>
      <w:r w:rsidR="00614818" w:rsidRPr="00614818">
        <w:rPr>
          <w:bCs/>
          <w:sz w:val="16"/>
          <w:szCs w:val="16"/>
        </w:rPr>
        <w:t>Nom du Conseiller</w:t>
      </w:r>
    </w:p>
    <w:sectPr w:rsidR="007519B4" w:rsidRPr="00614818">
      <w:type w:val="continuous"/>
      <w:pgSz w:w="11910" w:h="16840"/>
      <w:pgMar w:top="160" w:right="22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7C"/>
    <w:rsid w:val="005547CE"/>
    <w:rsid w:val="00614818"/>
    <w:rsid w:val="007519B4"/>
    <w:rsid w:val="00841767"/>
    <w:rsid w:val="00890EC3"/>
    <w:rsid w:val="008E65E7"/>
    <w:rsid w:val="009B427C"/>
    <w:rsid w:val="009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2447E"/>
  <w15:docId w15:val="{2D47BEEE-8C8A-4A49-AAAD-4908CBAA4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itre1">
    <w:name w:val="heading 1"/>
    <w:basedOn w:val="Normal"/>
    <w:uiPriority w:val="9"/>
    <w:qFormat/>
    <w:pPr>
      <w:spacing w:before="2"/>
      <w:ind w:left="110"/>
      <w:outlineLvl w:val="0"/>
    </w:pPr>
    <w:rPr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42"/>
      <w:ind w:left="1384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adoul\Documents\SWA\Clients%20wm\orclients\or%20Citroe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 Citroen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JADOUL</dc:creator>
  <cp:keywords/>
  <cp:lastModifiedBy>Julie JADOUL</cp:lastModifiedBy>
  <cp:revision>1</cp:revision>
  <dcterms:created xsi:type="dcterms:W3CDTF">2021-08-15T17:12:00Z</dcterms:created>
  <dcterms:modified xsi:type="dcterms:W3CDTF">2021-08-15T17:12:00Z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2021-08-14T00:00:00Z</vt:filetime>
  </property>
</Properties>
</file>